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2268"/>
        <w:gridCol w:w="7290"/>
      </w:tblGrid>
      <w:tr w:rsidR="00627124" w:rsidRPr="00D46C2D" w14:paraId="5F465E1E" w14:textId="77777777" w:rsidTr="00627124">
        <w:trPr>
          <w:trHeight w:val="342"/>
        </w:trPr>
        <w:tc>
          <w:tcPr>
            <w:tcW w:w="9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AA1765B" w14:textId="1450B9F2" w:rsidR="00627124" w:rsidRPr="00627124" w:rsidRDefault="00882E2F" w:rsidP="00627124">
            <w:pPr>
              <w:pStyle w:val="UPhxBodyText1Char"/>
              <w:spacing w:before="0" w:line="276" w:lineRule="auto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b/>
                <w:color w:val="000000" w:themeColor="text1"/>
                <w:sz w:val="28"/>
                <w:szCs w:val="22"/>
                <w:lang w:eastAsia="ko-KR"/>
              </w:rPr>
              <w:t>S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2"/>
                <w:lang w:eastAsia="ko-KR"/>
              </w:rPr>
              <w:t>tudent (</w:t>
            </w:r>
            <w:proofErr w:type="gramStart"/>
            <w:r w:rsidR="00F308AF">
              <w:rPr>
                <w:rFonts w:ascii="Times New Roman" w:hAnsi="Times New Roman" w:hint="eastAsia"/>
                <w:b/>
                <w:color w:val="000000" w:themeColor="text1"/>
                <w:sz w:val="28"/>
                <w:szCs w:val="22"/>
                <w:lang w:eastAsia="ko-KR"/>
              </w:rPr>
              <w:t>학부</w:t>
            </w:r>
            <w:r>
              <w:rPr>
                <w:rFonts w:ascii="Times New Roman" w:hAnsi="Times New Roman" w:hint="eastAsia"/>
                <w:b/>
                <w:color w:val="000000" w:themeColor="text1"/>
                <w:sz w:val="28"/>
                <w:szCs w:val="22"/>
                <w:lang w:eastAsia="ko-KR"/>
              </w:rPr>
              <w:t xml:space="preserve"> </w:t>
            </w:r>
            <w:r w:rsidR="00F308AF">
              <w:rPr>
                <w:rFonts w:ascii="Times New Roman" w:hAnsi="Times New Roman" w:hint="eastAsia"/>
                <w:b/>
                <w:color w:val="000000" w:themeColor="text1"/>
                <w:sz w:val="28"/>
                <w:szCs w:val="22"/>
                <w:lang w:eastAsia="ko-KR"/>
              </w:rPr>
              <w:t>/</w:t>
            </w:r>
            <w:proofErr w:type="gramEnd"/>
            <w:r w:rsidR="00F308AF">
              <w:rPr>
                <w:rFonts w:ascii="Times New Roman" w:hAnsi="Times New Roman"/>
                <w:b/>
                <w:color w:val="000000" w:themeColor="text1"/>
                <w:sz w:val="28"/>
                <w:szCs w:val="22"/>
                <w:lang w:eastAsia="ko-KR"/>
              </w:rPr>
              <w:t xml:space="preserve"> </w:t>
            </w:r>
            <w:r w:rsidR="00F308AF">
              <w:rPr>
                <w:rFonts w:ascii="Times New Roman" w:hAnsi="Times New Roman" w:hint="eastAsia"/>
                <w:b/>
                <w:color w:val="000000" w:themeColor="text1"/>
                <w:sz w:val="28"/>
                <w:szCs w:val="22"/>
                <w:lang w:eastAsia="ko-KR"/>
              </w:rPr>
              <w:t>대학원</w:t>
            </w:r>
            <w:r w:rsidR="00714609">
              <w:rPr>
                <w:rFonts w:ascii="Times New Roman" w:hAnsi="Times New Roman" w:hint="eastAsia"/>
                <w:b/>
                <w:color w:val="000000" w:themeColor="text1"/>
                <w:sz w:val="28"/>
                <w:szCs w:val="22"/>
                <w:lang w:eastAsia="ko-KR"/>
              </w:rPr>
              <w:t>)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2"/>
                <w:lang w:eastAsia="ko-KR"/>
              </w:rPr>
              <w:t xml:space="preserve"> </w:t>
            </w:r>
            <w:r w:rsidR="00714609">
              <w:rPr>
                <w:rFonts w:ascii="Times New Roman" w:hAnsi="Times New Roman"/>
                <w:b/>
                <w:color w:val="000000" w:themeColor="text1"/>
                <w:sz w:val="28"/>
                <w:szCs w:val="22"/>
                <w:lang w:eastAsia="ko-KR"/>
              </w:rPr>
              <w:t>–</w:t>
            </w:r>
            <w:r w:rsidR="00F308AF">
              <w:rPr>
                <w:rFonts w:ascii="Times New Roman" w:hAnsi="Times New Roman" w:hint="eastAsia"/>
                <w:b/>
                <w:color w:val="000000" w:themeColor="text1"/>
                <w:sz w:val="28"/>
                <w:szCs w:val="22"/>
                <w:lang w:eastAsia="ko-KR"/>
              </w:rPr>
              <w:t xml:space="preserve"> </w:t>
            </w:r>
            <w:r w:rsidR="00714609">
              <w:rPr>
                <w:rFonts w:ascii="Times New Roman" w:hAnsi="Times New Roman" w:hint="eastAsia"/>
                <w:b/>
                <w:color w:val="000000" w:themeColor="text1"/>
                <w:sz w:val="28"/>
                <w:szCs w:val="22"/>
                <w:lang w:eastAsia="ko-KR"/>
              </w:rPr>
              <w:t>교환학생</w:t>
            </w:r>
            <w:r w:rsidR="00714609">
              <w:rPr>
                <w:rFonts w:ascii="Times New Roman" w:hAnsi="Times New Roman" w:hint="eastAsia"/>
                <w:b/>
                <w:color w:val="000000" w:themeColor="text1"/>
                <w:sz w:val="28"/>
                <w:szCs w:val="22"/>
                <w:lang w:eastAsia="ko-KR"/>
              </w:rPr>
              <w:t xml:space="preserve"> </w:t>
            </w:r>
            <w:r w:rsidR="00714609">
              <w:rPr>
                <w:rFonts w:ascii="Times New Roman" w:hAnsi="Times New Roman" w:hint="eastAsia"/>
                <w:b/>
                <w:color w:val="000000" w:themeColor="text1"/>
                <w:sz w:val="28"/>
                <w:szCs w:val="22"/>
                <w:lang w:eastAsia="ko-KR"/>
              </w:rPr>
              <w:t>학점이전</w:t>
            </w:r>
            <w:r w:rsidR="00714609">
              <w:rPr>
                <w:rFonts w:ascii="Times New Roman" w:hAnsi="Times New Roman" w:hint="eastAsia"/>
                <w:b/>
                <w:color w:val="000000" w:themeColor="text1"/>
                <w:sz w:val="28"/>
                <w:szCs w:val="22"/>
                <w:lang w:eastAsia="ko-KR"/>
              </w:rPr>
              <w:t xml:space="preserve"> </w:t>
            </w:r>
            <w:r w:rsidR="00627124">
              <w:rPr>
                <w:rFonts w:ascii="Times New Roman" w:hAnsi="Times New Roman"/>
                <w:b/>
                <w:color w:val="000000" w:themeColor="text1"/>
                <w:sz w:val="28"/>
                <w:szCs w:val="22"/>
                <w:lang w:eastAsia="ko-KR"/>
              </w:rPr>
              <w:t>Counseling Note</w:t>
            </w:r>
            <w:r w:rsidR="00E80CA6">
              <w:rPr>
                <w:rFonts w:ascii="Times New Roman" w:hAnsi="Times New Roman"/>
                <w:b/>
                <w:color w:val="000000" w:themeColor="text1"/>
                <w:sz w:val="28"/>
                <w:szCs w:val="22"/>
                <w:lang w:eastAsia="ko-KR"/>
              </w:rPr>
              <w:t xml:space="preserve"> [Prof. S. Yoo]</w:t>
            </w:r>
          </w:p>
        </w:tc>
      </w:tr>
      <w:tr w:rsidR="002C4276" w:rsidRPr="00D46C2D" w14:paraId="13C04110" w14:textId="77777777" w:rsidTr="00714609">
        <w:trPr>
          <w:trHeight w:val="342"/>
        </w:trPr>
        <w:tc>
          <w:tcPr>
            <w:tcW w:w="226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9595AB" w14:textId="77777777" w:rsidR="00F308AF" w:rsidRDefault="00627124" w:rsidP="00D77F95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상담</w:t>
            </w:r>
            <w:r w:rsidR="00882E2F"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자</w:t>
            </w:r>
            <w:r w:rsidR="00882E2F"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 w:rsidR="00882E2F"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정보</w:t>
            </w:r>
            <w:r w:rsidR="00882E2F"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</w:p>
          <w:p w14:paraId="6AF42ACF" w14:textId="77FA22A5" w:rsidR="00882E2F" w:rsidRPr="00627124" w:rsidRDefault="00E80CA6" w:rsidP="00714609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[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이름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/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학년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/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전공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]</w:t>
            </w:r>
          </w:p>
        </w:tc>
        <w:tc>
          <w:tcPr>
            <w:tcW w:w="729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1B3B57" w14:textId="77777777" w:rsidR="002C4276" w:rsidRPr="00736879" w:rsidRDefault="002C4276" w:rsidP="009A38A8">
            <w:pPr>
              <w:pStyle w:val="UPhxBodyText1Char"/>
              <w:spacing w:before="0" w:line="276" w:lineRule="auto"/>
              <w:jc w:val="both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ko-KR"/>
              </w:rPr>
            </w:pPr>
          </w:p>
        </w:tc>
      </w:tr>
      <w:tr w:rsidR="002C4276" w:rsidRPr="00D46C2D" w14:paraId="482538C9" w14:textId="77777777" w:rsidTr="00714609">
        <w:trPr>
          <w:trHeight w:val="342"/>
        </w:trPr>
        <w:tc>
          <w:tcPr>
            <w:tcW w:w="226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8CCF17" w14:textId="77777777" w:rsidR="002C4276" w:rsidRPr="00627124" w:rsidRDefault="00627124" w:rsidP="00627124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학생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연락처</w:t>
            </w:r>
          </w:p>
        </w:tc>
        <w:tc>
          <w:tcPr>
            <w:tcW w:w="729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F17BC0" w14:textId="77777777" w:rsidR="00870431" w:rsidRPr="00736879" w:rsidRDefault="00627124" w:rsidP="00EB5C0B">
            <w:pPr>
              <w:pStyle w:val="UPhxBodyText1Char"/>
              <w:spacing w:before="0" w:line="276" w:lineRule="auto"/>
              <w:jc w:val="both"/>
              <w:rPr>
                <w:rFonts w:ascii="Times New Roman" w:hAnsi="Times New Roman"/>
                <w:caps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caps/>
                <w:color w:val="000000" w:themeColor="text1"/>
                <w:sz w:val="22"/>
                <w:szCs w:val="22"/>
                <w:lang w:eastAsia="ko-KR"/>
              </w:rPr>
              <w:t xml:space="preserve">CELL:                                      </w:t>
            </w:r>
            <w:r w:rsidR="00882E2F">
              <w:rPr>
                <w:rFonts w:ascii="Times New Roman" w:hAnsi="Times New Roman"/>
                <w:caps/>
                <w:color w:val="000000" w:themeColor="text1"/>
                <w:sz w:val="22"/>
                <w:szCs w:val="22"/>
                <w:lang w:eastAsia="ko-KR"/>
              </w:rPr>
              <w:t xml:space="preserve">     </w:t>
            </w:r>
            <w:r>
              <w:rPr>
                <w:rFonts w:ascii="Times New Roman" w:hAnsi="Times New Roman" w:hint="eastAsia"/>
                <w:caps/>
                <w:color w:val="000000" w:themeColor="text1"/>
                <w:sz w:val="22"/>
                <w:szCs w:val="22"/>
                <w:lang w:eastAsia="ko-KR"/>
              </w:rPr>
              <w:t xml:space="preserve"> / Email: </w:t>
            </w:r>
          </w:p>
        </w:tc>
      </w:tr>
      <w:tr w:rsidR="00627124" w:rsidRPr="00D46C2D" w14:paraId="7F03918A" w14:textId="77777777" w:rsidTr="00714609">
        <w:trPr>
          <w:trHeight w:val="342"/>
        </w:trPr>
        <w:tc>
          <w:tcPr>
            <w:tcW w:w="226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004E29" w14:textId="72D3BE0B" w:rsidR="00627124" w:rsidRPr="00627124" w:rsidRDefault="00714609" w:rsidP="00D77F95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출국</w:t>
            </w:r>
            <w:r w:rsidR="00627124"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 w:rsidR="00627124" w:rsidRPr="00627124"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일자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/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학기</w:t>
            </w:r>
            <w:r w:rsidR="002752AC"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[</w:t>
            </w:r>
            <w:r w:rsidR="002752AC"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예정</w:t>
            </w:r>
            <w:r w:rsidR="002752AC"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]</w:t>
            </w:r>
          </w:p>
        </w:tc>
        <w:tc>
          <w:tcPr>
            <w:tcW w:w="729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C35E40" w14:textId="402EA24F" w:rsidR="00627124" w:rsidRPr="00736879" w:rsidRDefault="00627124" w:rsidP="00627124">
            <w:pPr>
              <w:pStyle w:val="UPhxBodyText1Char"/>
              <w:spacing w:before="0" w:line="276" w:lineRule="auto"/>
              <w:jc w:val="both"/>
              <w:rPr>
                <w:rFonts w:ascii="Times New Roman" w:hAnsi="Times New Roman"/>
                <w:caps/>
                <w:color w:val="000000" w:themeColor="text1"/>
                <w:sz w:val="22"/>
                <w:szCs w:val="22"/>
                <w:lang w:eastAsia="ko-KR"/>
              </w:rPr>
            </w:pPr>
          </w:p>
        </w:tc>
      </w:tr>
      <w:tr w:rsidR="00870431" w:rsidRPr="00D46C2D" w14:paraId="472EF80B" w14:textId="77777777" w:rsidTr="00714609">
        <w:trPr>
          <w:trHeight w:val="342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36899" w14:textId="104C1EC6" w:rsidR="00870431" w:rsidRPr="00627124" w:rsidRDefault="00714609" w:rsidP="00870431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교환학교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3008D07" w14:textId="77777777" w:rsidR="00870431" w:rsidRPr="00736879" w:rsidRDefault="00870431" w:rsidP="003A19BC">
            <w:pPr>
              <w:pStyle w:val="UPhxBodyText1Char"/>
              <w:spacing w:line="276" w:lineRule="auto"/>
              <w:rPr>
                <w:rFonts w:ascii="Times New Roman" w:hAnsi="Times New Roman"/>
                <w:color w:val="000000" w:themeColor="text1"/>
                <w:sz w:val="22"/>
                <w:szCs w:val="22"/>
                <w:lang w:eastAsia="ko-KR"/>
              </w:rPr>
            </w:pPr>
          </w:p>
        </w:tc>
      </w:tr>
      <w:tr w:rsidR="00756FFB" w:rsidRPr="00D46C2D" w14:paraId="4055666F" w14:textId="77777777" w:rsidTr="00714609">
        <w:trPr>
          <w:trHeight w:val="342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C21197" w14:textId="77777777" w:rsidR="00756FFB" w:rsidRDefault="00714609" w:rsidP="00D77F95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학점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이전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희망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수업</w:t>
            </w:r>
          </w:p>
          <w:p w14:paraId="6FEEA82B" w14:textId="251AABBD" w:rsidR="00714609" w:rsidRPr="00627124" w:rsidRDefault="00714609" w:rsidP="00D77F95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[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교환학교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]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1B6793A" w14:textId="77777777" w:rsidR="00736879" w:rsidRPr="00736879" w:rsidRDefault="00EB5C0B" w:rsidP="00627124">
            <w:pPr>
              <w:pStyle w:val="UPhxBodyText1Char"/>
              <w:spacing w:before="0" w:line="276" w:lineRule="auto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color w:val="000000" w:themeColor="text1"/>
                <w:sz w:val="22"/>
                <w:szCs w:val="22"/>
                <w:lang w:eastAsia="ko-KR"/>
              </w:rPr>
              <w:t>: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eastAsia="ko-KR"/>
              </w:rPr>
              <w:t xml:space="preserve">                </w:t>
            </w:r>
          </w:p>
        </w:tc>
      </w:tr>
      <w:tr w:rsidR="00A02748" w:rsidRPr="00D46C2D" w14:paraId="5B773E36" w14:textId="77777777" w:rsidTr="00714609">
        <w:trPr>
          <w:trHeight w:val="1088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2A932" w14:textId="77777777" w:rsidR="00A02748" w:rsidRDefault="00714609" w:rsidP="00627124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학점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교환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희망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수업</w:t>
            </w:r>
          </w:p>
          <w:p w14:paraId="27478B4A" w14:textId="53F84EA1" w:rsidR="00714609" w:rsidRDefault="00714609" w:rsidP="00627124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[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이화여대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]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EB75CFC" w14:textId="77777777" w:rsidR="00A02748" w:rsidRDefault="00A02748" w:rsidP="003A19BC">
            <w:pPr>
              <w:pStyle w:val="UPhxBodyText1Char"/>
              <w:spacing w:line="276" w:lineRule="auto"/>
              <w:rPr>
                <w:rFonts w:ascii="Times New Roman" w:hAnsi="Times New Roman"/>
                <w:color w:val="000000" w:themeColor="text1"/>
                <w:szCs w:val="22"/>
                <w:lang w:eastAsia="ko-KR"/>
              </w:rPr>
            </w:pPr>
          </w:p>
        </w:tc>
      </w:tr>
      <w:tr w:rsidR="004B185C" w:rsidRPr="00D46C2D" w14:paraId="419FCD2E" w14:textId="77777777" w:rsidTr="00714609">
        <w:trPr>
          <w:trHeight w:val="4121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3722FA" w14:textId="77777777" w:rsidR="00BF0B94" w:rsidRDefault="00714609" w:rsidP="00627124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교환학교</w:t>
            </w:r>
          </w:p>
          <w:p w14:paraId="789CB0D9" w14:textId="77777777" w:rsidR="00714609" w:rsidRDefault="00714609" w:rsidP="00627124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학점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이전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희망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수업</w:t>
            </w:r>
          </w:p>
          <w:p w14:paraId="36E18DA5" w14:textId="4ACE886C" w:rsidR="00714609" w:rsidRDefault="00714609" w:rsidP="00627124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에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대한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개요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요약</w:t>
            </w:r>
          </w:p>
          <w:p w14:paraId="58082687" w14:textId="77777777" w:rsidR="00714609" w:rsidRDefault="00714609" w:rsidP="00627124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</w:p>
          <w:p w14:paraId="058B02A2" w14:textId="77777777" w:rsidR="00714609" w:rsidRDefault="00714609" w:rsidP="00627124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관련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자료는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  <w:t>PDF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로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첨부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  <w:t>[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실라버스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,</w:t>
            </w: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교수자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소개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등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]</w:t>
            </w:r>
          </w:p>
          <w:p w14:paraId="6BDE5C39" w14:textId="77777777" w:rsidR="00A815DA" w:rsidRDefault="00A815DA" w:rsidP="00627124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</w:p>
          <w:p w14:paraId="5B5C9AB2" w14:textId="6ACD5421" w:rsidR="00A815DA" w:rsidRPr="00627124" w:rsidRDefault="00A815DA" w:rsidP="00627124">
            <w:pPr>
              <w:pStyle w:val="UPhxHeading3"/>
              <w:spacing w:before="0" w:line="276" w:lineRule="auto"/>
              <w:jc w:val="both"/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전체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하나의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  <w:t>PDF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파일로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제공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AA78FCF" w14:textId="77777777" w:rsidR="00EB5C0B" w:rsidRDefault="00BF0B94" w:rsidP="003A19BC">
            <w:pPr>
              <w:pStyle w:val="UPhxBodyText1Char"/>
              <w:spacing w:line="276" w:lineRule="auto"/>
              <w:rPr>
                <w:rFonts w:ascii="Times New Roman" w:hAnsi="Times New Roman"/>
                <w:color w:val="000000" w:themeColor="text1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1</w:t>
            </w:r>
            <w:r>
              <w:rPr>
                <w:rFonts w:ascii="Times New Roman" w:hAnsi="Times New Roman"/>
                <w:color w:val="000000" w:themeColor="text1"/>
                <w:szCs w:val="22"/>
                <w:lang w:eastAsia="ko-KR"/>
              </w:rPr>
              <w:t>.</w:t>
            </w:r>
          </w:p>
          <w:p w14:paraId="5944B650" w14:textId="77777777" w:rsidR="00BF0B94" w:rsidRDefault="00BF0B94" w:rsidP="003A19BC">
            <w:pPr>
              <w:pStyle w:val="UPhxBodyText1Char"/>
              <w:spacing w:line="276" w:lineRule="auto"/>
              <w:rPr>
                <w:rFonts w:ascii="Times New Roman" w:hAnsi="Times New Roman"/>
                <w:color w:val="000000" w:themeColor="text1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2</w:t>
            </w:r>
            <w:r>
              <w:rPr>
                <w:rFonts w:ascii="Times New Roman" w:hAnsi="Times New Roman"/>
                <w:color w:val="000000" w:themeColor="text1"/>
                <w:szCs w:val="22"/>
                <w:lang w:eastAsia="ko-KR"/>
              </w:rPr>
              <w:t>.</w:t>
            </w:r>
          </w:p>
          <w:p w14:paraId="3C130B28" w14:textId="77777777" w:rsidR="00627124" w:rsidRPr="00EB5C0B" w:rsidRDefault="00BF0B94" w:rsidP="003A19BC">
            <w:pPr>
              <w:pStyle w:val="UPhxBodyText1Char"/>
              <w:spacing w:line="276" w:lineRule="auto"/>
              <w:rPr>
                <w:rFonts w:ascii="Times New Roman" w:hAnsi="Times New Roman"/>
                <w:color w:val="000000" w:themeColor="text1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3</w:t>
            </w:r>
            <w:r>
              <w:rPr>
                <w:rFonts w:ascii="Times New Roman" w:hAnsi="Times New Roman"/>
                <w:color w:val="000000" w:themeColor="text1"/>
                <w:szCs w:val="22"/>
                <w:lang w:eastAsia="ko-KR"/>
              </w:rPr>
              <w:t>.</w:t>
            </w:r>
          </w:p>
        </w:tc>
      </w:tr>
      <w:tr w:rsidR="00756FFB" w:rsidRPr="00D46C2D" w14:paraId="0BBE90AE" w14:textId="77777777" w:rsidTr="00714609">
        <w:trPr>
          <w:trHeight w:val="3003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10CE1" w14:textId="4C90E312" w:rsidR="00E80CA6" w:rsidRPr="00627124" w:rsidRDefault="00714609" w:rsidP="00627124">
            <w:pPr>
              <w:pStyle w:val="UPhxHeading3"/>
              <w:spacing w:before="0" w:line="276" w:lineRule="auto"/>
              <w:jc w:val="both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i w:val="0"/>
                <w:color w:val="000000" w:themeColor="text1"/>
                <w:sz w:val="22"/>
                <w:szCs w:val="22"/>
                <w:lang w:eastAsia="ko-KR"/>
              </w:rPr>
              <w:t>비고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FE98014" w14:textId="77777777" w:rsidR="00EB5C0B" w:rsidRDefault="00714609" w:rsidP="0030389A">
            <w:pPr>
              <w:pStyle w:val="UPhxBodyText1Char"/>
              <w:spacing w:before="0" w:line="276" w:lineRule="auto"/>
              <w:jc w:val="both"/>
              <w:rPr>
                <w:rFonts w:ascii="Times New Roman" w:hAnsi="Times New Roman"/>
                <w:color w:val="000000" w:themeColor="text1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지도교수는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사전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학점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교환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인정을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하지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않습니다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.</w:t>
            </w:r>
          </w:p>
          <w:p w14:paraId="0167F214" w14:textId="2DF59D17" w:rsidR="00714609" w:rsidRPr="00EB5C0B" w:rsidRDefault="00714609" w:rsidP="0030389A">
            <w:pPr>
              <w:pStyle w:val="UPhxBodyText1Char"/>
              <w:spacing w:before="0" w:line="276" w:lineRule="auto"/>
              <w:jc w:val="both"/>
              <w:rPr>
                <w:rFonts w:ascii="Times New Roman" w:hAnsi="Times New Roman"/>
                <w:color w:val="000000" w:themeColor="text1"/>
                <w:szCs w:val="22"/>
                <w:lang w:eastAsia="ko-KR"/>
              </w:rPr>
            </w:pP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단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검토만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가능합니다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.</w:t>
            </w:r>
            <w:r>
              <w:rPr>
                <w:rFonts w:ascii="Times New Roman" w:hAnsi="Times New Roman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학점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이수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후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결과와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내용에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따라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학과에서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판단하게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 xml:space="preserve"> 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됩니다</w:t>
            </w:r>
            <w:r>
              <w:rPr>
                <w:rFonts w:ascii="Times New Roman" w:hAnsi="Times New Roman" w:hint="eastAsia"/>
                <w:color w:val="000000" w:themeColor="text1"/>
                <w:szCs w:val="22"/>
                <w:lang w:eastAsia="ko-KR"/>
              </w:rPr>
              <w:t>.</w:t>
            </w:r>
          </w:p>
        </w:tc>
      </w:tr>
    </w:tbl>
    <w:p w14:paraId="28C12B85" w14:textId="77777777" w:rsidR="002C4276" w:rsidRPr="00D46C2D" w:rsidRDefault="002C4276" w:rsidP="00627124">
      <w:pPr>
        <w:tabs>
          <w:tab w:val="clear" w:pos="547"/>
        </w:tabs>
        <w:jc w:val="left"/>
        <w:rPr>
          <w:rFonts w:ascii="Times New Roman" w:hAnsi="Times New Roman"/>
          <w:sz w:val="22"/>
          <w:szCs w:val="22"/>
          <w:lang w:eastAsia="ko-KR"/>
        </w:rPr>
      </w:pPr>
    </w:p>
    <w:sectPr w:rsidR="002C4276" w:rsidRPr="00D46C2D" w:rsidSect="00E06FF3">
      <w:headerReference w:type="default" r:id="rId8"/>
      <w:footerReference w:type="default" r:id="rId9"/>
      <w:type w:val="continuous"/>
      <w:pgSz w:w="12240" w:h="15840" w:code="1"/>
      <w:pgMar w:top="1701" w:right="1440" w:bottom="1440" w:left="1440" w:header="454" w:footer="51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FD296" w14:textId="77777777" w:rsidR="00DE61D6" w:rsidRDefault="00DE61D6">
      <w:r>
        <w:separator/>
      </w:r>
    </w:p>
  </w:endnote>
  <w:endnote w:type="continuationSeparator" w:id="0">
    <w:p w14:paraId="34A3C8F6" w14:textId="77777777" w:rsidR="00DE61D6" w:rsidRDefault="00DE6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oudy Sans">
    <w:altName w:val="Cambria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7BA2F" w14:textId="77777777" w:rsidR="0080385F" w:rsidRPr="00870431" w:rsidRDefault="0080385F" w:rsidP="00E06FF3">
    <w:pPr>
      <w:pStyle w:val="Footer-s"/>
      <w:tabs>
        <w:tab w:val="clear" w:pos="547"/>
        <w:tab w:val="clear" w:pos="4320"/>
        <w:tab w:val="clear" w:pos="8640"/>
        <w:tab w:val="left" w:pos="0"/>
        <w:tab w:val="center" w:pos="4678"/>
        <w:tab w:val="right" w:pos="9356"/>
      </w:tabs>
      <w:rPr>
        <w:rFonts w:ascii="Times New Roman" w:hAnsi="Times New Roman"/>
        <w:sz w:val="18"/>
        <w:szCs w:val="18"/>
      </w:rPr>
    </w:pPr>
    <w:r w:rsidRPr="00870431">
      <w:rPr>
        <w:rFonts w:ascii="Times New Roman" w:hAnsi="Times New Roman"/>
        <w:sz w:val="18"/>
        <w:szCs w:val="18"/>
      </w:rPr>
      <w:tab/>
    </w:r>
    <w:r w:rsidRPr="00870431"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  <w:lang w:eastAsia="ko-KR"/>
      </w:rPr>
      <w:t>Ewha Communication</w:t>
    </w:r>
  </w:p>
  <w:p w14:paraId="19EE932A" w14:textId="77777777" w:rsidR="0080385F" w:rsidRPr="00870431" w:rsidRDefault="0080385F">
    <w:pPr>
      <w:rPr>
        <w:rFonts w:ascii="Times New Roman" w:hAnsi="Times New Roman"/>
        <w:lang w:eastAsia="ko-K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E79A6" w14:textId="77777777" w:rsidR="00DE61D6" w:rsidRDefault="00DE61D6">
      <w:r>
        <w:separator/>
      </w:r>
    </w:p>
  </w:footnote>
  <w:footnote w:type="continuationSeparator" w:id="0">
    <w:p w14:paraId="2CDC5CCE" w14:textId="77777777" w:rsidR="00DE61D6" w:rsidRDefault="00DE6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504FC" w14:textId="77777777" w:rsidR="0080385F" w:rsidRDefault="0080385F" w:rsidP="00E06FF3">
    <w:pPr>
      <w:spacing w:line="276" w:lineRule="auto"/>
      <w:jc w:val="center"/>
      <w:rPr>
        <w:rFonts w:ascii="Tahoma" w:hAnsi="Tahoma" w:cs="Tahoma"/>
        <w:b/>
        <w:color w:val="00B050"/>
        <w:sz w:val="48"/>
        <w:szCs w:val="48"/>
      </w:rPr>
    </w:pPr>
    <w:r>
      <w:rPr>
        <w:rFonts w:ascii="Tahoma" w:hAnsi="Tahoma" w:cs="Tahoma"/>
        <w:b/>
        <w:noProof/>
        <w:color w:val="00B050"/>
        <w:sz w:val="48"/>
        <w:szCs w:val="48"/>
        <w:lang w:eastAsia="ko-KR"/>
      </w:rPr>
      <w:drawing>
        <wp:inline distT="0" distB="0" distL="0" distR="0" wp14:anchorId="7AFC7AC3" wp14:editId="42FE73AA">
          <wp:extent cx="533400" cy="476250"/>
          <wp:effectExtent l="19050" t="0" r="0" b="0"/>
          <wp:docPr id="1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831" t="54881" r="67912" b="31244"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98D380C" w14:textId="77777777" w:rsidR="0080385F" w:rsidRDefault="0080385F" w:rsidP="00E06FF3">
    <w:pPr>
      <w:spacing w:line="276" w:lineRule="auto"/>
      <w:jc w:val="center"/>
    </w:pPr>
    <w:r w:rsidRPr="00863D34">
      <w:rPr>
        <w:rFonts w:ascii="Tahoma" w:hAnsi="Tahoma" w:cs="Tahoma" w:hint="eastAsia"/>
        <w:b/>
        <w:color w:val="008000"/>
        <w:sz w:val="16"/>
        <w:szCs w:val="16"/>
      </w:rPr>
      <w:t>EWHA WOMANS UNIVERSITY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B395C"/>
    <w:multiLevelType w:val="hybridMultilevel"/>
    <w:tmpl w:val="7A94D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67D0D"/>
    <w:multiLevelType w:val="hybridMultilevel"/>
    <w:tmpl w:val="E52A43BA"/>
    <w:lvl w:ilvl="0" w:tplc="C9262BB4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2" w15:restartNumberingAfterBreak="0">
    <w:nsid w:val="2973519A"/>
    <w:multiLevelType w:val="multilevel"/>
    <w:tmpl w:val="FAFC254C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C626DCB"/>
    <w:multiLevelType w:val="hybridMultilevel"/>
    <w:tmpl w:val="BA46890A"/>
    <w:lvl w:ilvl="0" w:tplc="3B5CBB7E">
      <w:start w:val="1"/>
      <w:numFmt w:val="bullet"/>
      <w:lvlText w:val="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D494DD0"/>
    <w:multiLevelType w:val="hybridMultilevel"/>
    <w:tmpl w:val="D3BA041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71B0822"/>
    <w:multiLevelType w:val="hybridMultilevel"/>
    <w:tmpl w:val="C2C6B52E"/>
    <w:lvl w:ilvl="0" w:tplc="330CC35A">
      <w:start w:val="1"/>
      <w:numFmt w:val="bullet"/>
      <w:pStyle w:val="UPhxBulletedLi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7B00BB"/>
    <w:multiLevelType w:val="hybridMultilevel"/>
    <w:tmpl w:val="EAAAFCE0"/>
    <w:lvl w:ilvl="0" w:tplc="D6482122">
      <w:start w:val="1"/>
      <w:numFmt w:val="decimal"/>
      <w:lvlText w:val="%1."/>
      <w:lvlJc w:val="left"/>
      <w:pPr>
        <w:ind w:left="76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795E84"/>
    <w:multiLevelType w:val="hybridMultilevel"/>
    <w:tmpl w:val="4D204E76"/>
    <w:lvl w:ilvl="0" w:tplc="3B5CBB7E">
      <w:start w:val="1"/>
      <w:numFmt w:val="bullet"/>
      <w:lvlText w:val="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161D9F"/>
    <w:multiLevelType w:val="hybridMultilevel"/>
    <w:tmpl w:val="2C74ACDE"/>
    <w:lvl w:ilvl="0" w:tplc="3B5CBB7E">
      <w:start w:val="1"/>
      <w:numFmt w:val="bullet"/>
      <w:lvlText w:val="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9E70504"/>
    <w:multiLevelType w:val="hybridMultilevel"/>
    <w:tmpl w:val="DDC8DA24"/>
    <w:lvl w:ilvl="0" w:tplc="2E9C7354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6C8450FD"/>
    <w:multiLevelType w:val="multilevel"/>
    <w:tmpl w:val="AC5CB748"/>
    <w:lvl w:ilvl="0">
      <w:start w:val="1"/>
      <w:numFmt w:val="none"/>
      <w:pStyle w:val="UPhxNumberingHeading"/>
      <w:suff w:val="nothing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UPhxNumberedList1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pStyle w:val="UPhxNumberedList2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UPhxNumberedList3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pStyle w:val="UPhxNumberedList4"/>
      <w:lvlText w:val="%5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5">
      <w:start w:val="1"/>
      <w:numFmt w:val="decimal"/>
      <w:pStyle w:val="UPhxNumberedList5"/>
      <w:lvlText w:val="(%6)"/>
      <w:lvlJc w:val="left"/>
      <w:pPr>
        <w:tabs>
          <w:tab w:val="num" w:pos="2160"/>
        </w:tabs>
        <w:ind w:left="1800" w:hanging="360"/>
      </w:pPr>
      <w:rPr>
        <w:rFonts w:hint="default"/>
      </w:rPr>
    </w:lvl>
    <w:lvl w:ilvl="6">
      <w:start w:val="1"/>
      <w:numFmt w:val="lowerLetter"/>
      <w:pStyle w:val="UPhxNumberedList6"/>
      <w:lvlText w:val="(%7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6D1D4DEA"/>
    <w:multiLevelType w:val="hybridMultilevel"/>
    <w:tmpl w:val="6A441CB0"/>
    <w:lvl w:ilvl="0" w:tplc="7AB633FA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0E00CC1"/>
    <w:multiLevelType w:val="hybridMultilevel"/>
    <w:tmpl w:val="E79AA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845389">
    <w:abstractNumId w:val="2"/>
  </w:num>
  <w:num w:numId="2" w16cid:durableId="13633815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97135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6126035">
    <w:abstractNumId w:val="4"/>
  </w:num>
  <w:num w:numId="5" w16cid:durableId="1955945113">
    <w:abstractNumId w:val="1"/>
  </w:num>
  <w:num w:numId="6" w16cid:durableId="98448916">
    <w:abstractNumId w:val="3"/>
  </w:num>
  <w:num w:numId="7" w16cid:durableId="1742022645">
    <w:abstractNumId w:val="7"/>
  </w:num>
  <w:num w:numId="8" w16cid:durableId="66609891">
    <w:abstractNumId w:val="8"/>
  </w:num>
  <w:num w:numId="9" w16cid:durableId="41179531">
    <w:abstractNumId w:val="6"/>
  </w:num>
  <w:num w:numId="10" w16cid:durableId="9455388">
    <w:abstractNumId w:val="0"/>
  </w:num>
  <w:num w:numId="11" w16cid:durableId="697000912">
    <w:abstractNumId w:val="12"/>
  </w:num>
  <w:num w:numId="12" w16cid:durableId="869148564">
    <w:abstractNumId w:val="11"/>
  </w:num>
  <w:num w:numId="13" w16cid:durableId="1261909067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LUwN7A0NjcwsDA1MLJQ0lEKTi0uzszPAykwqgUAKIoFYiwAAAA="/>
  </w:docVars>
  <w:rsids>
    <w:rsidRoot w:val="003765FC"/>
    <w:rsid w:val="000022FF"/>
    <w:rsid w:val="00003C0E"/>
    <w:rsid w:val="00004E68"/>
    <w:rsid w:val="00010A75"/>
    <w:rsid w:val="0001287B"/>
    <w:rsid w:val="00015B04"/>
    <w:rsid w:val="00016A5D"/>
    <w:rsid w:val="00021A97"/>
    <w:rsid w:val="000329F2"/>
    <w:rsid w:val="000338D2"/>
    <w:rsid w:val="00033CEB"/>
    <w:rsid w:val="00043340"/>
    <w:rsid w:val="000558E5"/>
    <w:rsid w:val="00062553"/>
    <w:rsid w:val="00065342"/>
    <w:rsid w:val="00065F24"/>
    <w:rsid w:val="00066258"/>
    <w:rsid w:val="000703D0"/>
    <w:rsid w:val="0007164F"/>
    <w:rsid w:val="0007667A"/>
    <w:rsid w:val="000819B6"/>
    <w:rsid w:val="000824B9"/>
    <w:rsid w:val="000845AE"/>
    <w:rsid w:val="00086E51"/>
    <w:rsid w:val="000901B4"/>
    <w:rsid w:val="00090827"/>
    <w:rsid w:val="000B2864"/>
    <w:rsid w:val="000B4548"/>
    <w:rsid w:val="000B4964"/>
    <w:rsid w:val="000C142D"/>
    <w:rsid w:val="000D3303"/>
    <w:rsid w:val="000D3A3B"/>
    <w:rsid w:val="000D6C20"/>
    <w:rsid w:val="000D7E28"/>
    <w:rsid w:val="000E075E"/>
    <w:rsid w:val="000E0D42"/>
    <w:rsid w:val="00100A39"/>
    <w:rsid w:val="00100EFF"/>
    <w:rsid w:val="001013EF"/>
    <w:rsid w:val="001046F1"/>
    <w:rsid w:val="00110225"/>
    <w:rsid w:val="001109DA"/>
    <w:rsid w:val="001371B7"/>
    <w:rsid w:val="001401D8"/>
    <w:rsid w:val="001441B0"/>
    <w:rsid w:val="001473CD"/>
    <w:rsid w:val="001505BE"/>
    <w:rsid w:val="00153D3C"/>
    <w:rsid w:val="00156118"/>
    <w:rsid w:val="00156267"/>
    <w:rsid w:val="001574F3"/>
    <w:rsid w:val="00157E6E"/>
    <w:rsid w:val="00160AC8"/>
    <w:rsid w:val="00166DF1"/>
    <w:rsid w:val="00170A35"/>
    <w:rsid w:val="00172062"/>
    <w:rsid w:val="001745C5"/>
    <w:rsid w:val="00174EA4"/>
    <w:rsid w:val="00177D2E"/>
    <w:rsid w:val="00180637"/>
    <w:rsid w:val="00195AFA"/>
    <w:rsid w:val="001A0895"/>
    <w:rsid w:val="001A1343"/>
    <w:rsid w:val="001A4A2B"/>
    <w:rsid w:val="001B0FC4"/>
    <w:rsid w:val="001C18EE"/>
    <w:rsid w:val="001C1947"/>
    <w:rsid w:val="001C55FF"/>
    <w:rsid w:val="001C5B01"/>
    <w:rsid w:val="001C6529"/>
    <w:rsid w:val="001D2F8C"/>
    <w:rsid w:val="001D5FD3"/>
    <w:rsid w:val="001E66F1"/>
    <w:rsid w:val="001F075E"/>
    <w:rsid w:val="001F2CCA"/>
    <w:rsid w:val="00204BC1"/>
    <w:rsid w:val="00207BED"/>
    <w:rsid w:val="0021035C"/>
    <w:rsid w:val="00223A26"/>
    <w:rsid w:val="00224901"/>
    <w:rsid w:val="0022497F"/>
    <w:rsid w:val="002327F2"/>
    <w:rsid w:val="00237AF1"/>
    <w:rsid w:val="00244DC3"/>
    <w:rsid w:val="00252F02"/>
    <w:rsid w:val="00254997"/>
    <w:rsid w:val="002752AC"/>
    <w:rsid w:val="002805DA"/>
    <w:rsid w:val="002816C5"/>
    <w:rsid w:val="002844D7"/>
    <w:rsid w:val="00290BE9"/>
    <w:rsid w:val="00295480"/>
    <w:rsid w:val="00295F00"/>
    <w:rsid w:val="002A012E"/>
    <w:rsid w:val="002B1182"/>
    <w:rsid w:val="002B268E"/>
    <w:rsid w:val="002B49E8"/>
    <w:rsid w:val="002B6A4F"/>
    <w:rsid w:val="002B6C71"/>
    <w:rsid w:val="002B6E44"/>
    <w:rsid w:val="002C22CD"/>
    <w:rsid w:val="002C4276"/>
    <w:rsid w:val="002C428E"/>
    <w:rsid w:val="002C6F17"/>
    <w:rsid w:val="002D19EE"/>
    <w:rsid w:val="002D3139"/>
    <w:rsid w:val="002D435D"/>
    <w:rsid w:val="002D4FEB"/>
    <w:rsid w:val="002D5381"/>
    <w:rsid w:val="002F0DBD"/>
    <w:rsid w:val="002F372A"/>
    <w:rsid w:val="002F4191"/>
    <w:rsid w:val="002F48C9"/>
    <w:rsid w:val="002F7EA2"/>
    <w:rsid w:val="00302BC2"/>
    <w:rsid w:val="0030389A"/>
    <w:rsid w:val="00312262"/>
    <w:rsid w:val="003206F5"/>
    <w:rsid w:val="003221C1"/>
    <w:rsid w:val="00322B6C"/>
    <w:rsid w:val="003375ED"/>
    <w:rsid w:val="00341396"/>
    <w:rsid w:val="003425EE"/>
    <w:rsid w:val="00342E78"/>
    <w:rsid w:val="003560CD"/>
    <w:rsid w:val="00363423"/>
    <w:rsid w:val="003765FC"/>
    <w:rsid w:val="0038431B"/>
    <w:rsid w:val="003848EE"/>
    <w:rsid w:val="0038611D"/>
    <w:rsid w:val="00387539"/>
    <w:rsid w:val="003A10F0"/>
    <w:rsid w:val="003A19BC"/>
    <w:rsid w:val="003A6801"/>
    <w:rsid w:val="003B116A"/>
    <w:rsid w:val="003B2267"/>
    <w:rsid w:val="003C262A"/>
    <w:rsid w:val="003C32B9"/>
    <w:rsid w:val="003C725E"/>
    <w:rsid w:val="003D1ADF"/>
    <w:rsid w:val="003D33A3"/>
    <w:rsid w:val="003E2DC8"/>
    <w:rsid w:val="003E5680"/>
    <w:rsid w:val="00402C08"/>
    <w:rsid w:val="004030A8"/>
    <w:rsid w:val="0040617C"/>
    <w:rsid w:val="00406FA4"/>
    <w:rsid w:val="00412B57"/>
    <w:rsid w:val="00415313"/>
    <w:rsid w:val="00432D7E"/>
    <w:rsid w:val="004344FC"/>
    <w:rsid w:val="00434E89"/>
    <w:rsid w:val="00434F69"/>
    <w:rsid w:val="004350FF"/>
    <w:rsid w:val="00435B5D"/>
    <w:rsid w:val="0044265A"/>
    <w:rsid w:val="004534B4"/>
    <w:rsid w:val="004606BB"/>
    <w:rsid w:val="004622C9"/>
    <w:rsid w:val="00463383"/>
    <w:rsid w:val="00465677"/>
    <w:rsid w:val="004662B4"/>
    <w:rsid w:val="004848A9"/>
    <w:rsid w:val="00485B33"/>
    <w:rsid w:val="00487764"/>
    <w:rsid w:val="00492B64"/>
    <w:rsid w:val="00492EAE"/>
    <w:rsid w:val="00493B45"/>
    <w:rsid w:val="00496EA2"/>
    <w:rsid w:val="004A29F0"/>
    <w:rsid w:val="004A7E1E"/>
    <w:rsid w:val="004B185C"/>
    <w:rsid w:val="004B4179"/>
    <w:rsid w:val="004B47F1"/>
    <w:rsid w:val="004B4F7C"/>
    <w:rsid w:val="004B7FBE"/>
    <w:rsid w:val="004C2B45"/>
    <w:rsid w:val="004C5106"/>
    <w:rsid w:val="004D2851"/>
    <w:rsid w:val="004D3BB9"/>
    <w:rsid w:val="004D64B4"/>
    <w:rsid w:val="004D6C25"/>
    <w:rsid w:val="004E16E5"/>
    <w:rsid w:val="004E2BA7"/>
    <w:rsid w:val="004F0276"/>
    <w:rsid w:val="0050479A"/>
    <w:rsid w:val="00512C67"/>
    <w:rsid w:val="00513900"/>
    <w:rsid w:val="00522118"/>
    <w:rsid w:val="005341F9"/>
    <w:rsid w:val="00540C1C"/>
    <w:rsid w:val="00541A65"/>
    <w:rsid w:val="005534F8"/>
    <w:rsid w:val="005553B7"/>
    <w:rsid w:val="00555704"/>
    <w:rsid w:val="00555A86"/>
    <w:rsid w:val="005604A5"/>
    <w:rsid w:val="0057201F"/>
    <w:rsid w:val="00582BB4"/>
    <w:rsid w:val="00582BB9"/>
    <w:rsid w:val="00582C02"/>
    <w:rsid w:val="0058488A"/>
    <w:rsid w:val="00586213"/>
    <w:rsid w:val="00590DF9"/>
    <w:rsid w:val="005B1AF5"/>
    <w:rsid w:val="005B2DCB"/>
    <w:rsid w:val="005B350D"/>
    <w:rsid w:val="005B35C9"/>
    <w:rsid w:val="005B5D06"/>
    <w:rsid w:val="005B7C37"/>
    <w:rsid w:val="005C212B"/>
    <w:rsid w:val="005C51FD"/>
    <w:rsid w:val="005D06F5"/>
    <w:rsid w:val="005D22FC"/>
    <w:rsid w:val="005D3B57"/>
    <w:rsid w:val="005E23E8"/>
    <w:rsid w:val="005E5DA2"/>
    <w:rsid w:val="005F0834"/>
    <w:rsid w:val="005F5304"/>
    <w:rsid w:val="005F5BFF"/>
    <w:rsid w:val="006052F9"/>
    <w:rsid w:val="006104E2"/>
    <w:rsid w:val="00611127"/>
    <w:rsid w:val="0061284E"/>
    <w:rsid w:val="006221C9"/>
    <w:rsid w:val="00622E97"/>
    <w:rsid w:val="00623D2A"/>
    <w:rsid w:val="006257C5"/>
    <w:rsid w:val="00627124"/>
    <w:rsid w:val="00642AAE"/>
    <w:rsid w:val="00643891"/>
    <w:rsid w:val="00644707"/>
    <w:rsid w:val="00647C59"/>
    <w:rsid w:val="006513FB"/>
    <w:rsid w:val="006549E0"/>
    <w:rsid w:val="006626F2"/>
    <w:rsid w:val="00667081"/>
    <w:rsid w:val="00673AE8"/>
    <w:rsid w:val="00676D56"/>
    <w:rsid w:val="00677C33"/>
    <w:rsid w:val="00677F09"/>
    <w:rsid w:val="00686BDA"/>
    <w:rsid w:val="006878F4"/>
    <w:rsid w:val="006A10CD"/>
    <w:rsid w:val="006A3675"/>
    <w:rsid w:val="006B24D8"/>
    <w:rsid w:val="006C0496"/>
    <w:rsid w:val="006C4B53"/>
    <w:rsid w:val="006D09A2"/>
    <w:rsid w:val="006D1838"/>
    <w:rsid w:val="006D5D5F"/>
    <w:rsid w:val="006D5F86"/>
    <w:rsid w:val="006D65FD"/>
    <w:rsid w:val="006F28BA"/>
    <w:rsid w:val="006F355F"/>
    <w:rsid w:val="00700461"/>
    <w:rsid w:val="00704417"/>
    <w:rsid w:val="0070609A"/>
    <w:rsid w:val="00714609"/>
    <w:rsid w:val="00720BD3"/>
    <w:rsid w:val="0072187B"/>
    <w:rsid w:val="007226E7"/>
    <w:rsid w:val="00732930"/>
    <w:rsid w:val="00733526"/>
    <w:rsid w:val="00736879"/>
    <w:rsid w:val="007372E3"/>
    <w:rsid w:val="00740523"/>
    <w:rsid w:val="00741E6A"/>
    <w:rsid w:val="0074384C"/>
    <w:rsid w:val="00746192"/>
    <w:rsid w:val="00746A51"/>
    <w:rsid w:val="007471C1"/>
    <w:rsid w:val="00755D4B"/>
    <w:rsid w:val="00756FFB"/>
    <w:rsid w:val="00757BF7"/>
    <w:rsid w:val="00757CAF"/>
    <w:rsid w:val="007628FA"/>
    <w:rsid w:val="0076293A"/>
    <w:rsid w:val="00765537"/>
    <w:rsid w:val="0077263D"/>
    <w:rsid w:val="00773F36"/>
    <w:rsid w:val="00774563"/>
    <w:rsid w:val="007754A5"/>
    <w:rsid w:val="00776131"/>
    <w:rsid w:val="00787F52"/>
    <w:rsid w:val="00790371"/>
    <w:rsid w:val="00790651"/>
    <w:rsid w:val="0079459E"/>
    <w:rsid w:val="00795679"/>
    <w:rsid w:val="0079567F"/>
    <w:rsid w:val="007A298F"/>
    <w:rsid w:val="007A2A10"/>
    <w:rsid w:val="007A6ED5"/>
    <w:rsid w:val="007A7E74"/>
    <w:rsid w:val="007B031D"/>
    <w:rsid w:val="007B14D6"/>
    <w:rsid w:val="007C7B62"/>
    <w:rsid w:val="007C7DD1"/>
    <w:rsid w:val="007D10E5"/>
    <w:rsid w:val="007D512D"/>
    <w:rsid w:val="007D58F2"/>
    <w:rsid w:val="007E3E6A"/>
    <w:rsid w:val="007E7D75"/>
    <w:rsid w:val="007F17A1"/>
    <w:rsid w:val="007F1FB1"/>
    <w:rsid w:val="007F30BC"/>
    <w:rsid w:val="007F55A9"/>
    <w:rsid w:val="00800E25"/>
    <w:rsid w:val="0080260F"/>
    <w:rsid w:val="00802D5D"/>
    <w:rsid w:val="00802F97"/>
    <w:rsid w:val="0080385F"/>
    <w:rsid w:val="00807A35"/>
    <w:rsid w:val="008107CC"/>
    <w:rsid w:val="008141E0"/>
    <w:rsid w:val="00817F33"/>
    <w:rsid w:val="0082041D"/>
    <w:rsid w:val="0082552B"/>
    <w:rsid w:val="008314D7"/>
    <w:rsid w:val="00831716"/>
    <w:rsid w:val="00831952"/>
    <w:rsid w:val="00840466"/>
    <w:rsid w:val="00842041"/>
    <w:rsid w:val="008450AE"/>
    <w:rsid w:val="0084550D"/>
    <w:rsid w:val="00847532"/>
    <w:rsid w:val="00851E2E"/>
    <w:rsid w:val="008578AD"/>
    <w:rsid w:val="00857B15"/>
    <w:rsid w:val="008672FC"/>
    <w:rsid w:val="00870431"/>
    <w:rsid w:val="00870487"/>
    <w:rsid w:val="008718F8"/>
    <w:rsid w:val="00874E6D"/>
    <w:rsid w:val="00882E2F"/>
    <w:rsid w:val="00883B9A"/>
    <w:rsid w:val="0089061C"/>
    <w:rsid w:val="00894EA7"/>
    <w:rsid w:val="008959D2"/>
    <w:rsid w:val="008B158B"/>
    <w:rsid w:val="008C52DA"/>
    <w:rsid w:val="008C5468"/>
    <w:rsid w:val="008C65F4"/>
    <w:rsid w:val="008D0EAE"/>
    <w:rsid w:val="008D1E8F"/>
    <w:rsid w:val="008E3200"/>
    <w:rsid w:val="008F3502"/>
    <w:rsid w:val="008F43A1"/>
    <w:rsid w:val="009029A8"/>
    <w:rsid w:val="00903995"/>
    <w:rsid w:val="00903CAE"/>
    <w:rsid w:val="00912E9B"/>
    <w:rsid w:val="009134CF"/>
    <w:rsid w:val="009145F7"/>
    <w:rsid w:val="00914781"/>
    <w:rsid w:val="009209F4"/>
    <w:rsid w:val="00927C69"/>
    <w:rsid w:val="00933E0B"/>
    <w:rsid w:val="00936689"/>
    <w:rsid w:val="009368BE"/>
    <w:rsid w:val="00941D7C"/>
    <w:rsid w:val="00943F2E"/>
    <w:rsid w:val="009464B9"/>
    <w:rsid w:val="00951AEA"/>
    <w:rsid w:val="00952D19"/>
    <w:rsid w:val="009574A4"/>
    <w:rsid w:val="00967DD5"/>
    <w:rsid w:val="00974C37"/>
    <w:rsid w:val="009767E4"/>
    <w:rsid w:val="00981516"/>
    <w:rsid w:val="00983CEC"/>
    <w:rsid w:val="0098447F"/>
    <w:rsid w:val="00985528"/>
    <w:rsid w:val="00986607"/>
    <w:rsid w:val="00990ABD"/>
    <w:rsid w:val="00992BE7"/>
    <w:rsid w:val="00993466"/>
    <w:rsid w:val="009A38A8"/>
    <w:rsid w:val="009A3EC6"/>
    <w:rsid w:val="009A4AD8"/>
    <w:rsid w:val="009B29C2"/>
    <w:rsid w:val="009D0CC3"/>
    <w:rsid w:val="009D0F95"/>
    <w:rsid w:val="009D0FAF"/>
    <w:rsid w:val="009D59D9"/>
    <w:rsid w:val="009D68A7"/>
    <w:rsid w:val="009F22BE"/>
    <w:rsid w:val="009F3782"/>
    <w:rsid w:val="009F69D9"/>
    <w:rsid w:val="009F7179"/>
    <w:rsid w:val="00A02000"/>
    <w:rsid w:val="00A02748"/>
    <w:rsid w:val="00A02DBD"/>
    <w:rsid w:val="00A02E26"/>
    <w:rsid w:val="00A038B1"/>
    <w:rsid w:val="00A054F6"/>
    <w:rsid w:val="00A05F94"/>
    <w:rsid w:val="00A07F9A"/>
    <w:rsid w:val="00A10748"/>
    <w:rsid w:val="00A108FF"/>
    <w:rsid w:val="00A3701B"/>
    <w:rsid w:val="00A47570"/>
    <w:rsid w:val="00A5083E"/>
    <w:rsid w:val="00A529D8"/>
    <w:rsid w:val="00A52AA6"/>
    <w:rsid w:val="00A61A9D"/>
    <w:rsid w:val="00A64ABB"/>
    <w:rsid w:val="00A666AE"/>
    <w:rsid w:val="00A71079"/>
    <w:rsid w:val="00A72DFE"/>
    <w:rsid w:val="00A761A8"/>
    <w:rsid w:val="00A815DA"/>
    <w:rsid w:val="00A94578"/>
    <w:rsid w:val="00A979CB"/>
    <w:rsid w:val="00AA017E"/>
    <w:rsid w:val="00AA6C2A"/>
    <w:rsid w:val="00AB1AD2"/>
    <w:rsid w:val="00AC27B8"/>
    <w:rsid w:val="00AC67E4"/>
    <w:rsid w:val="00AC7B29"/>
    <w:rsid w:val="00AD02CA"/>
    <w:rsid w:val="00AD2D56"/>
    <w:rsid w:val="00AD6350"/>
    <w:rsid w:val="00AF076A"/>
    <w:rsid w:val="00AF5549"/>
    <w:rsid w:val="00AF6C25"/>
    <w:rsid w:val="00B015DB"/>
    <w:rsid w:val="00B01FC2"/>
    <w:rsid w:val="00B04373"/>
    <w:rsid w:val="00B11D61"/>
    <w:rsid w:val="00B21902"/>
    <w:rsid w:val="00B23139"/>
    <w:rsid w:val="00B310F2"/>
    <w:rsid w:val="00B31EEB"/>
    <w:rsid w:val="00B35404"/>
    <w:rsid w:val="00B4538D"/>
    <w:rsid w:val="00B46294"/>
    <w:rsid w:val="00B47013"/>
    <w:rsid w:val="00B54B0B"/>
    <w:rsid w:val="00B56C48"/>
    <w:rsid w:val="00B60887"/>
    <w:rsid w:val="00B726F7"/>
    <w:rsid w:val="00B729F3"/>
    <w:rsid w:val="00B72B34"/>
    <w:rsid w:val="00B916D6"/>
    <w:rsid w:val="00B92C43"/>
    <w:rsid w:val="00B958FF"/>
    <w:rsid w:val="00B978F1"/>
    <w:rsid w:val="00BA498C"/>
    <w:rsid w:val="00BC46E6"/>
    <w:rsid w:val="00BD3759"/>
    <w:rsid w:val="00BE16AD"/>
    <w:rsid w:val="00BE449D"/>
    <w:rsid w:val="00BF0B94"/>
    <w:rsid w:val="00BF7787"/>
    <w:rsid w:val="00C03939"/>
    <w:rsid w:val="00C0442F"/>
    <w:rsid w:val="00C076E3"/>
    <w:rsid w:val="00C10D6D"/>
    <w:rsid w:val="00C164C7"/>
    <w:rsid w:val="00C21248"/>
    <w:rsid w:val="00C25AF2"/>
    <w:rsid w:val="00C305C2"/>
    <w:rsid w:val="00C33404"/>
    <w:rsid w:val="00C340D7"/>
    <w:rsid w:val="00C36B78"/>
    <w:rsid w:val="00C3742C"/>
    <w:rsid w:val="00C44A2C"/>
    <w:rsid w:val="00C46C7C"/>
    <w:rsid w:val="00C5126B"/>
    <w:rsid w:val="00C54C15"/>
    <w:rsid w:val="00C55346"/>
    <w:rsid w:val="00C55D35"/>
    <w:rsid w:val="00C612C4"/>
    <w:rsid w:val="00C61E4A"/>
    <w:rsid w:val="00C645C9"/>
    <w:rsid w:val="00C6521C"/>
    <w:rsid w:val="00C656BA"/>
    <w:rsid w:val="00C6603D"/>
    <w:rsid w:val="00C70A6A"/>
    <w:rsid w:val="00C72421"/>
    <w:rsid w:val="00C743D7"/>
    <w:rsid w:val="00C74D64"/>
    <w:rsid w:val="00C76937"/>
    <w:rsid w:val="00C76B1C"/>
    <w:rsid w:val="00C81295"/>
    <w:rsid w:val="00C85BD6"/>
    <w:rsid w:val="00C92966"/>
    <w:rsid w:val="00C957CD"/>
    <w:rsid w:val="00CA1BC2"/>
    <w:rsid w:val="00CA2666"/>
    <w:rsid w:val="00CA5BE6"/>
    <w:rsid w:val="00CA67B0"/>
    <w:rsid w:val="00CB1470"/>
    <w:rsid w:val="00CB32F3"/>
    <w:rsid w:val="00CB3BD8"/>
    <w:rsid w:val="00CB4F0F"/>
    <w:rsid w:val="00CC1395"/>
    <w:rsid w:val="00CD116C"/>
    <w:rsid w:val="00CE6172"/>
    <w:rsid w:val="00CF255D"/>
    <w:rsid w:val="00CF5FBB"/>
    <w:rsid w:val="00CF6067"/>
    <w:rsid w:val="00D0111D"/>
    <w:rsid w:val="00D10E84"/>
    <w:rsid w:val="00D145A0"/>
    <w:rsid w:val="00D22625"/>
    <w:rsid w:val="00D23B02"/>
    <w:rsid w:val="00D2447F"/>
    <w:rsid w:val="00D25974"/>
    <w:rsid w:val="00D314F2"/>
    <w:rsid w:val="00D34F34"/>
    <w:rsid w:val="00D37BC9"/>
    <w:rsid w:val="00D414A7"/>
    <w:rsid w:val="00D43D16"/>
    <w:rsid w:val="00D46891"/>
    <w:rsid w:val="00D46C2D"/>
    <w:rsid w:val="00D478C3"/>
    <w:rsid w:val="00D52591"/>
    <w:rsid w:val="00D52DB2"/>
    <w:rsid w:val="00D5390D"/>
    <w:rsid w:val="00D53BD4"/>
    <w:rsid w:val="00D579BD"/>
    <w:rsid w:val="00D65BE2"/>
    <w:rsid w:val="00D66F4F"/>
    <w:rsid w:val="00D73E6F"/>
    <w:rsid w:val="00D77F95"/>
    <w:rsid w:val="00D82634"/>
    <w:rsid w:val="00D842F3"/>
    <w:rsid w:val="00D85CBC"/>
    <w:rsid w:val="00D91968"/>
    <w:rsid w:val="00D91D56"/>
    <w:rsid w:val="00D928F0"/>
    <w:rsid w:val="00D940D4"/>
    <w:rsid w:val="00DA3821"/>
    <w:rsid w:val="00DA4605"/>
    <w:rsid w:val="00DA644B"/>
    <w:rsid w:val="00DB029D"/>
    <w:rsid w:val="00DB13A4"/>
    <w:rsid w:val="00DB3F06"/>
    <w:rsid w:val="00DB53C1"/>
    <w:rsid w:val="00DC07D4"/>
    <w:rsid w:val="00DC2E18"/>
    <w:rsid w:val="00DC404B"/>
    <w:rsid w:val="00DC49C6"/>
    <w:rsid w:val="00DD0C46"/>
    <w:rsid w:val="00DD6185"/>
    <w:rsid w:val="00DE0D1A"/>
    <w:rsid w:val="00DE1137"/>
    <w:rsid w:val="00DE61D6"/>
    <w:rsid w:val="00DF1C0D"/>
    <w:rsid w:val="00DF395F"/>
    <w:rsid w:val="00DF5F7E"/>
    <w:rsid w:val="00E018BE"/>
    <w:rsid w:val="00E059C0"/>
    <w:rsid w:val="00E06FF3"/>
    <w:rsid w:val="00E129E2"/>
    <w:rsid w:val="00E14B81"/>
    <w:rsid w:val="00E1699B"/>
    <w:rsid w:val="00E33283"/>
    <w:rsid w:val="00E33DA2"/>
    <w:rsid w:val="00E355AB"/>
    <w:rsid w:val="00E361EF"/>
    <w:rsid w:val="00E454FA"/>
    <w:rsid w:val="00E5275C"/>
    <w:rsid w:val="00E57FE4"/>
    <w:rsid w:val="00E60812"/>
    <w:rsid w:val="00E61A61"/>
    <w:rsid w:val="00E6225C"/>
    <w:rsid w:val="00E66A5D"/>
    <w:rsid w:val="00E75DBF"/>
    <w:rsid w:val="00E773E7"/>
    <w:rsid w:val="00E80A20"/>
    <w:rsid w:val="00E80CA6"/>
    <w:rsid w:val="00E80F45"/>
    <w:rsid w:val="00E84461"/>
    <w:rsid w:val="00E8652C"/>
    <w:rsid w:val="00E8684A"/>
    <w:rsid w:val="00E90055"/>
    <w:rsid w:val="00E91E05"/>
    <w:rsid w:val="00E91FE2"/>
    <w:rsid w:val="00EA01B8"/>
    <w:rsid w:val="00EB5C0B"/>
    <w:rsid w:val="00EC3864"/>
    <w:rsid w:val="00ED1C13"/>
    <w:rsid w:val="00ED549B"/>
    <w:rsid w:val="00EE4571"/>
    <w:rsid w:val="00EF3250"/>
    <w:rsid w:val="00EF3CBF"/>
    <w:rsid w:val="00EF4B76"/>
    <w:rsid w:val="00F02888"/>
    <w:rsid w:val="00F0505D"/>
    <w:rsid w:val="00F10AE4"/>
    <w:rsid w:val="00F25252"/>
    <w:rsid w:val="00F308AF"/>
    <w:rsid w:val="00F32987"/>
    <w:rsid w:val="00F33B04"/>
    <w:rsid w:val="00F428C0"/>
    <w:rsid w:val="00F4552F"/>
    <w:rsid w:val="00F47F92"/>
    <w:rsid w:val="00F50167"/>
    <w:rsid w:val="00F55247"/>
    <w:rsid w:val="00F602F1"/>
    <w:rsid w:val="00F60959"/>
    <w:rsid w:val="00F61DD7"/>
    <w:rsid w:val="00F63D12"/>
    <w:rsid w:val="00F846DF"/>
    <w:rsid w:val="00F870EB"/>
    <w:rsid w:val="00F95773"/>
    <w:rsid w:val="00F9644F"/>
    <w:rsid w:val="00FA63A5"/>
    <w:rsid w:val="00FA6887"/>
    <w:rsid w:val="00FB02D5"/>
    <w:rsid w:val="00FB3E29"/>
    <w:rsid w:val="00FC05CC"/>
    <w:rsid w:val="00FC13C8"/>
    <w:rsid w:val="00FC5381"/>
    <w:rsid w:val="00FE6EDD"/>
    <w:rsid w:val="00FE78B4"/>
    <w:rsid w:val="00FF1164"/>
    <w:rsid w:val="00FF2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6ABDA97E"/>
  <w15:docId w15:val="{6FF6926A-1AFB-4CC8-BED5-6D454FE6E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liases w:val="P"/>
    <w:qFormat/>
    <w:rsid w:val="00D842F3"/>
    <w:pPr>
      <w:tabs>
        <w:tab w:val="left" w:pos="547"/>
      </w:tabs>
      <w:jc w:val="both"/>
    </w:pPr>
    <w:rPr>
      <w:rFonts w:ascii="Arial" w:hAnsi="Arial"/>
      <w:lang w:eastAsia="en-US"/>
    </w:rPr>
  </w:style>
  <w:style w:type="paragraph" w:styleId="1">
    <w:name w:val="heading 1"/>
    <w:next w:val="a"/>
    <w:qFormat/>
    <w:rsid w:val="00D842F3"/>
    <w:pPr>
      <w:keepNext/>
      <w:pageBreakBefore/>
      <w:pBdr>
        <w:bottom w:val="single" w:sz="8" w:space="0" w:color="auto"/>
        <w:between w:val="single" w:sz="8" w:space="1" w:color="auto"/>
      </w:pBdr>
      <w:spacing w:before="240" w:after="60"/>
      <w:outlineLvl w:val="0"/>
    </w:pPr>
    <w:rPr>
      <w:rFonts w:ascii="Arial" w:hAnsi="Arial"/>
      <w:i/>
      <w:sz w:val="36"/>
      <w:lang w:eastAsia="en-US"/>
    </w:rPr>
  </w:style>
  <w:style w:type="paragraph" w:styleId="2">
    <w:name w:val="heading 2"/>
    <w:basedOn w:val="1"/>
    <w:next w:val="a"/>
    <w:qFormat/>
    <w:rsid w:val="00D842F3"/>
    <w:pPr>
      <w:pageBreakBefore w:val="0"/>
      <w:numPr>
        <w:ilvl w:val="1"/>
        <w:numId w:val="1"/>
      </w:numPr>
      <w:pBdr>
        <w:bottom w:val="single" w:sz="4" w:space="0" w:color="auto"/>
        <w:between w:val="single" w:sz="4" w:space="1" w:color="auto"/>
      </w:pBdr>
      <w:spacing w:before="300" w:after="120"/>
      <w:outlineLvl w:val="1"/>
    </w:pPr>
    <w:rPr>
      <w:b/>
      <w:caps/>
      <w:sz w:val="20"/>
    </w:rPr>
  </w:style>
  <w:style w:type="paragraph" w:styleId="3">
    <w:name w:val="heading 3"/>
    <w:basedOn w:val="a"/>
    <w:next w:val="a"/>
    <w:qFormat/>
    <w:rsid w:val="00D842F3"/>
    <w:pPr>
      <w:keepNext/>
      <w:numPr>
        <w:ilvl w:val="2"/>
        <w:numId w:val="1"/>
      </w:numPr>
      <w:spacing w:before="240"/>
      <w:jc w:val="left"/>
      <w:outlineLvl w:val="2"/>
    </w:pPr>
    <w:rPr>
      <w:b/>
      <w:i/>
      <w:sz w:val="19"/>
    </w:rPr>
  </w:style>
  <w:style w:type="paragraph" w:styleId="4">
    <w:name w:val="heading 4"/>
    <w:basedOn w:val="3"/>
    <w:next w:val="a"/>
    <w:qFormat/>
    <w:rsid w:val="00D842F3"/>
    <w:pPr>
      <w:numPr>
        <w:ilvl w:val="3"/>
      </w:numPr>
      <w:spacing w:before="120"/>
      <w:outlineLvl w:val="3"/>
    </w:pPr>
    <w:rPr>
      <w:caps/>
      <w:sz w:val="16"/>
    </w:rPr>
  </w:style>
  <w:style w:type="paragraph" w:styleId="5">
    <w:name w:val="heading 5"/>
    <w:basedOn w:val="4"/>
    <w:next w:val="a"/>
    <w:qFormat/>
    <w:rsid w:val="00D842F3"/>
    <w:pPr>
      <w:numPr>
        <w:ilvl w:val="4"/>
      </w:numPr>
      <w:spacing w:before="180"/>
      <w:outlineLvl w:val="4"/>
    </w:pPr>
    <w:rPr>
      <w:b w:val="0"/>
      <w:caps w:val="0"/>
      <w:sz w:val="20"/>
    </w:rPr>
  </w:style>
  <w:style w:type="paragraph" w:styleId="6">
    <w:name w:val="heading 6"/>
    <w:basedOn w:val="a"/>
    <w:next w:val="a"/>
    <w:qFormat/>
    <w:rsid w:val="00D842F3"/>
    <w:pPr>
      <w:numPr>
        <w:ilvl w:val="5"/>
        <w:numId w:val="1"/>
      </w:numPr>
      <w:spacing w:before="240"/>
      <w:outlineLvl w:val="5"/>
    </w:pPr>
    <w:rPr>
      <w:b/>
      <w:i/>
      <w:caps/>
      <w:sz w:val="14"/>
    </w:rPr>
  </w:style>
  <w:style w:type="paragraph" w:styleId="7">
    <w:name w:val="heading 7"/>
    <w:basedOn w:val="a"/>
    <w:next w:val="a"/>
    <w:qFormat/>
    <w:rsid w:val="00D842F3"/>
    <w:pPr>
      <w:keepNext/>
      <w:numPr>
        <w:ilvl w:val="6"/>
        <w:numId w:val="1"/>
      </w:numPr>
      <w:outlineLvl w:val="6"/>
    </w:pPr>
    <w:rPr>
      <w:b/>
      <w:bCs/>
      <w:i/>
      <w:iCs/>
      <w:sz w:val="16"/>
    </w:rPr>
  </w:style>
  <w:style w:type="paragraph" w:styleId="8">
    <w:name w:val="heading 8"/>
    <w:basedOn w:val="a"/>
    <w:next w:val="a"/>
    <w:qFormat/>
    <w:rsid w:val="00D842F3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">
    <w:name w:val="heading 9"/>
    <w:basedOn w:val="a"/>
    <w:next w:val="a"/>
    <w:qFormat/>
    <w:rsid w:val="00D842F3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PhxBasic">
    <w:name w:val="UPhx Basic"/>
    <w:rsid w:val="00D842F3"/>
    <w:pPr>
      <w:jc w:val="both"/>
    </w:pPr>
    <w:rPr>
      <w:rFonts w:ascii="Arial" w:hAnsi="Arial"/>
      <w:lang w:eastAsia="en-US"/>
    </w:rPr>
  </w:style>
  <w:style w:type="paragraph" w:styleId="a3">
    <w:name w:val="header"/>
    <w:basedOn w:val="a"/>
    <w:rsid w:val="00D842F3"/>
    <w:pPr>
      <w:tabs>
        <w:tab w:val="right" w:pos="8640"/>
      </w:tabs>
      <w:jc w:val="right"/>
    </w:pPr>
    <w:rPr>
      <w:i/>
      <w:sz w:val="18"/>
    </w:rPr>
  </w:style>
  <w:style w:type="paragraph" w:styleId="a4">
    <w:name w:val="footer"/>
    <w:basedOn w:val="a"/>
    <w:rsid w:val="00D842F3"/>
    <w:pPr>
      <w:tabs>
        <w:tab w:val="center" w:pos="4320"/>
        <w:tab w:val="right" w:pos="8640"/>
      </w:tabs>
    </w:pPr>
  </w:style>
  <w:style w:type="character" w:styleId="a5">
    <w:name w:val="Hyperlink"/>
    <w:basedOn w:val="a0"/>
    <w:rsid w:val="00D842F3"/>
    <w:rPr>
      <w:color w:val="0000FF"/>
      <w:u w:val="single"/>
    </w:rPr>
  </w:style>
  <w:style w:type="paragraph" w:customStyle="1" w:styleId="Footer-s">
    <w:name w:val="Footer-s"/>
    <w:basedOn w:val="a4"/>
    <w:rsid w:val="00D842F3"/>
    <w:rPr>
      <w:sz w:val="12"/>
    </w:rPr>
  </w:style>
  <w:style w:type="paragraph" w:styleId="a6">
    <w:name w:val="Document Map"/>
    <w:basedOn w:val="a"/>
    <w:semiHidden/>
    <w:rsid w:val="00D842F3"/>
    <w:pPr>
      <w:shd w:val="clear" w:color="auto" w:fill="000080"/>
    </w:pPr>
    <w:rPr>
      <w:rFonts w:ascii="Tahoma" w:hAnsi="Tahoma"/>
    </w:rPr>
  </w:style>
  <w:style w:type="character" w:styleId="a7">
    <w:name w:val="FollowedHyperlink"/>
    <w:basedOn w:val="a0"/>
    <w:rsid w:val="00D842F3"/>
    <w:rPr>
      <w:color w:val="800080"/>
      <w:u w:val="single"/>
    </w:rPr>
  </w:style>
  <w:style w:type="paragraph" w:styleId="10">
    <w:name w:val="toc 1"/>
    <w:basedOn w:val="a"/>
    <w:next w:val="a"/>
    <w:semiHidden/>
    <w:rsid w:val="00D842F3"/>
    <w:pPr>
      <w:tabs>
        <w:tab w:val="clear" w:pos="547"/>
        <w:tab w:val="right" w:leader="dot" w:pos="7920"/>
      </w:tabs>
      <w:spacing w:before="180" w:after="80"/>
      <w:ind w:left="720" w:right="1296"/>
      <w:jc w:val="left"/>
    </w:pPr>
  </w:style>
  <w:style w:type="paragraph" w:styleId="20">
    <w:name w:val="toc 2"/>
    <w:basedOn w:val="10"/>
    <w:next w:val="a"/>
    <w:semiHidden/>
    <w:rsid w:val="00D842F3"/>
    <w:pPr>
      <w:spacing w:before="0"/>
      <w:ind w:left="1296"/>
    </w:pPr>
  </w:style>
  <w:style w:type="paragraph" w:styleId="30">
    <w:name w:val="toc 3"/>
    <w:basedOn w:val="20"/>
    <w:next w:val="a"/>
    <w:autoRedefine/>
    <w:semiHidden/>
    <w:rsid w:val="00D842F3"/>
    <w:pPr>
      <w:tabs>
        <w:tab w:val="right" w:leader="dot" w:pos="8630"/>
      </w:tabs>
      <w:ind w:left="1584"/>
    </w:pPr>
    <w:rPr>
      <w:noProof/>
    </w:rPr>
  </w:style>
  <w:style w:type="paragraph" w:styleId="40">
    <w:name w:val="toc 4"/>
    <w:basedOn w:val="a"/>
    <w:next w:val="a"/>
    <w:autoRedefine/>
    <w:semiHidden/>
    <w:rsid w:val="00D842F3"/>
    <w:pPr>
      <w:tabs>
        <w:tab w:val="clear" w:pos="547"/>
      </w:tabs>
      <w:ind w:left="600"/>
    </w:pPr>
  </w:style>
  <w:style w:type="paragraph" w:styleId="50">
    <w:name w:val="toc 5"/>
    <w:basedOn w:val="a"/>
    <w:next w:val="a"/>
    <w:autoRedefine/>
    <w:semiHidden/>
    <w:rsid w:val="00D842F3"/>
    <w:pPr>
      <w:tabs>
        <w:tab w:val="clear" w:pos="547"/>
      </w:tabs>
      <w:ind w:left="800"/>
    </w:pPr>
  </w:style>
  <w:style w:type="paragraph" w:styleId="60">
    <w:name w:val="toc 6"/>
    <w:basedOn w:val="a"/>
    <w:next w:val="a"/>
    <w:autoRedefine/>
    <w:semiHidden/>
    <w:rsid w:val="00D842F3"/>
    <w:pPr>
      <w:tabs>
        <w:tab w:val="clear" w:pos="547"/>
      </w:tabs>
      <w:ind w:left="1000"/>
    </w:pPr>
  </w:style>
  <w:style w:type="paragraph" w:styleId="70">
    <w:name w:val="toc 7"/>
    <w:basedOn w:val="a"/>
    <w:next w:val="a"/>
    <w:autoRedefine/>
    <w:semiHidden/>
    <w:rsid w:val="00D842F3"/>
    <w:pPr>
      <w:tabs>
        <w:tab w:val="clear" w:pos="547"/>
      </w:tabs>
      <w:ind w:left="1200"/>
    </w:pPr>
  </w:style>
  <w:style w:type="paragraph" w:styleId="80">
    <w:name w:val="toc 8"/>
    <w:basedOn w:val="a"/>
    <w:next w:val="a"/>
    <w:autoRedefine/>
    <w:semiHidden/>
    <w:rsid w:val="00D842F3"/>
    <w:pPr>
      <w:tabs>
        <w:tab w:val="clear" w:pos="547"/>
      </w:tabs>
      <w:ind w:left="1400"/>
    </w:pPr>
  </w:style>
  <w:style w:type="paragraph" w:styleId="90">
    <w:name w:val="toc 9"/>
    <w:basedOn w:val="a"/>
    <w:next w:val="a"/>
    <w:autoRedefine/>
    <w:semiHidden/>
    <w:rsid w:val="00D842F3"/>
    <w:pPr>
      <w:tabs>
        <w:tab w:val="clear" w:pos="547"/>
      </w:tabs>
      <w:ind w:left="1600"/>
    </w:pPr>
  </w:style>
  <w:style w:type="paragraph" w:customStyle="1" w:styleId="UPhxBodyText1Char">
    <w:name w:val="UPhx Body Text 1 Char"/>
    <w:rsid w:val="0038431B"/>
    <w:pPr>
      <w:spacing w:before="60" w:after="60"/>
    </w:pPr>
    <w:rPr>
      <w:rFonts w:ascii="Arial" w:hAnsi="Arial"/>
      <w:lang w:eastAsia="en-US"/>
    </w:rPr>
  </w:style>
  <w:style w:type="character" w:customStyle="1" w:styleId="UPhxBodyText1CharChar">
    <w:name w:val="UPhx Body Text 1 Char Char"/>
    <w:basedOn w:val="a0"/>
    <w:rsid w:val="0038431B"/>
    <w:rPr>
      <w:rFonts w:ascii="Arial" w:hAnsi="Arial"/>
      <w:lang w:val="en-US" w:eastAsia="en-US" w:bidi="ar-SA"/>
    </w:rPr>
  </w:style>
  <w:style w:type="paragraph" w:customStyle="1" w:styleId="UPhxBodyText2">
    <w:name w:val="UPhx Body Text 2"/>
    <w:basedOn w:val="UPhxBodyText1"/>
    <w:rsid w:val="00D842F3"/>
    <w:pPr>
      <w:ind w:left="360"/>
    </w:pPr>
  </w:style>
  <w:style w:type="paragraph" w:customStyle="1" w:styleId="UPhxBodyText3">
    <w:name w:val="UPhx Body Text 3"/>
    <w:basedOn w:val="UPhxBodyText1"/>
    <w:rsid w:val="00D842F3"/>
    <w:pPr>
      <w:ind w:left="720"/>
    </w:pPr>
  </w:style>
  <w:style w:type="paragraph" w:customStyle="1" w:styleId="UPhxBodyText4">
    <w:name w:val="UPhx Body Text 4"/>
    <w:basedOn w:val="UPhxBodyText1"/>
    <w:rsid w:val="00D842F3"/>
    <w:pPr>
      <w:ind w:left="1080"/>
    </w:pPr>
  </w:style>
  <w:style w:type="paragraph" w:customStyle="1" w:styleId="UPhxBodyText5">
    <w:name w:val="UPhx Body Text 5"/>
    <w:basedOn w:val="UPhxBodyText1"/>
    <w:rsid w:val="00D842F3"/>
    <w:pPr>
      <w:ind w:left="1440"/>
    </w:pPr>
  </w:style>
  <w:style w:type="paragraph" w:customStyle="1" w:styleId="UPhxBodyText6">
    <w:name w:val="UPhx Body Text 6"/>
    <w:basedOn w:val="UPhxBodyText1"/>
    <w:rsid w:val="00D842F3"/>
    <w:pPr>
      <w:ind w:left="1800"/>
    </w:pPr>
  </w:style>
  <w:style w:type="paragraph" w:customStyle="1" w:styleId="UPhxBodyTextat8pt">
    <w:name w:val="UPhx Body Text at 8pt"/>
    <w:basedOn w:val="UPhxBodyText1"/>
    <w:rsid w:val="00D842F3"/>
    <w:rPr>
      <w:sz w:val="16"/>
    </w:rPr>
  </w:style>
  <w:style w:type="paragraph" w:customStyle="1" w:styleId="UPhxBookCitation">
    <w:name w:val="UPhx Book Citation"/>
    <w:basedOn w:val="UPhxBodyText1"/>
    <w:rsid w:val="00D842F3"/>
    <w:pPr>
      <w:ind w:left="360" w:hanging="360"/>
    </w:pPr>
  </w:style>
  <w:style w:type="paragraph" w:customStyle="1" w:styleId="UPhxBulletedList">
    <w:name w:val="UPhx Bulleted List"/>
    <w:basedOn w:val="UPhxBodyText1"/>
    <w:rsid w:val="00D842F3"/>
    <w:pPr>
      <w:numPr>
        <w:numId w:val="2"/>
      </w:numPr>
    </w:pPr>
  </w:style>
  <w:style w:type="paragraph" w:customStyle="1" w:styleId="UPhxTitle">
    <w:name w:val="UPhx Title"/>
    <w:rsid w:val="00D842F3"/>
    <w:pPr>
      <w:spacing w:before="240"/>
      <w:outlineLvl w:val="0"/>
    </w:pPr>
    <w:rPr>
      <w:rFonts w:ascii="Arial" w:hAnsi="Arial"/>
      <w:b/>
      <w:sz w:val="28"/>
      <w:lang w:eastAsia="en-US"/>
    </w:rPr>
  </w:style>
  <w:style w:type="paragraph" w:customStyle="1" w:styleId="UPhxCourse">
    <w:name w:val="UPhx Course #"/>
    <w:basedOn w:val="a"/>
    <w:rsid w:val="00D842F3"/>
    <w:pPr>
      <w:tabs>
        <w:tab w:val="clear" w:pos="547"/>
      </w:tabs>
      <w:spacing w:before="1680"/>
      <w:jc w:val="left"/>
      <w:outlineLvl w:val="0"/>
    </w:pPr>
    <w:rPr>
      <w:b/>
      <w:caps/>
      <w:color w:val="000000"/>
      <w:sz w:val="22"/>
    </w:rPr>
  </w:style>
  <w:style w:type="paragraph" w:customStyle="1" w:styleId="UPhxHeader">
    <w:name w:val="UPhx Header"/>
    <w:rsid w:val="00D842F3"/>
    <w:pPr>
      <w:jc w:val="right"/>
    </w:pPr>
    <w:rPr>
      <w:rFonts w:ascii="Arial" w:hAnsi="Arial"/>
      <w:i/>
      <w:sz w:val="18"/>
      <w:lang w:eastAsia="en-US"/>
    </w:rPr>
  </w:style>
  <w:style w:type="paragraph" w:customStyle="1" w:styleId="UPhxHeader2">
    <w:name w:val="UPhx Header 2"/>
    <w:basedOn w:val="UPhxHeader"/>
    <w:rsid w:val="00D842F3"/>
    <w:pPr>
      <w:jc w:val="left"/>
    </w:pPr>
  </w:style>
  <w:style w:type="paragraph" w:customStyle="1" w:styleId="UPhxHeading2">
    <w:name w:val="UPhx Heading 2"/>
    <w:basedOn w:val="UPhxHeading1"/>
    <w:rsid w:val="00D842F3"/>
    <w:pPr>
      <w:pageBreakBefore w:val="0"/>
      <w:pBdr>
        <w:bottom w:val="single" w:sz="4" w:space="0" w:color="auto"/>
      </w:pBdr>
      <w:spacing w:before="300" w:after="120"/>
      <w:outlineLvl w:val="1"/>
    </w:pPr>
    <w:rPr>
      <w:b/>
      <w:caps/>
      <w:sz w:val="20"/>
    </w:rPr>
  </w:style>
  <w:style w:type="paragraph" w:customStyle="1" w:styleId="UPhxHeading1">
    <w:name w:val="UPhx Heading 1"/>
    <w:rsid w:val="00D842F3"/>
    <w:pPr>
      <w:keepNext/>
      <w:pageBreakBefore/>
      <w:pBdr>
        <w:bottom w:val="single" w:sz="8" w:space="1" w:color="auto"/>
      </w:pBdr>
      <w:spacing w:before="240" w:after="60"/>
      <w:outlineLvl w:val="0"/>
    </w:pPr>
    <w:rPr>
      <w:rFonts w:ascii="Arial" w:hAnsi="Arial"/>
      <w:i/>
      <w:sz w:val="36"/>
      <w:lang w:eastAsia="en-US"/>
    </w:rPr>
  </w:style>
  <w:style w:type="paragraph" w:customStyle="1" w:styleId="UPhxMaterialTitle">
    <w:name w:val="UPhx Material Title"/>
    <w:basedOn w:val="UPhxHeading2"/>
    <w:rsid w:val="00D842F3"/>
    <w:pPr>
      <w:pBdr>
        <w:bottom w:val="none" w:sz="0" w:space="0" w:color="auto"/>
      </w:pBdr>
      <w:jc w:val="center"/>
    </w:pPr>
    <w:rPr>
      <w:caps w:val="0"/>
      <w:sz w:val="24"/>
    </w:rPr>
  </w:style>
  <w:style w:type="paragraph" w:customStyle="1" w:styleId="UPhxHeading3">
    <w:name w:val="UPhx Heading 3"/>
    <w:basedOn w:val="UPhxHeading1"/>
    <w:rsid w:val="00D842F3"/>
    <w:pPr>
      <w:pageBreakBefore w:val="0"/>
      <w:pBdr>
        <w:bottom w:val="none" w:sz="0" w:space="0" w:color="auto"/>
      </w:pBdr>
      <w:spacing w:after="0"/>
      <w:outlineLvl w:val="2"/>
    </w:pPr>
    <w:rPr>
      <w:b/>
      <w:color w:val="000000"/>
      <w:sz w:val="19"/>
    </w:rPr>
  </w:style>
  <w:style w:type="paragraph" w:customStyle="1" w:styleId="UPhxHeading3xs">
    <w:name w:val="UPhx Heading 3 xs"/>
    <w:basedOn w:val="UPhxHeading3"/>
    <w:rsid w:val="00D842F3"/>
    <w:pPr>
      <w:spacing w:before="0"/>
    </w:pPr>
  </w:style>
  <w:style w:type="paragraph" w:customStyle="1" w:styleId="UPhxNote">
    <w:name w:val="UPhx Note"/>
    <w:rsid w:val="00D842F3"/>
    <w:rPr>
      <w:rFonts w:ascii="Arial" w:hAnsi="Arial"/>
      <w:b/>
      <w:sz w:val="16"/>
      <w:lang w:eastAsia="en-US"/>
    </w:rPr>
  </w:style>
  <w:style w:type="paragraph" w:customStyle="1" w:styleId="UPhxNumberingHeading">
    <w:name w:val="UPhx Numbering Heading"/>
    <w:rsid w:val="00D842F3"/>
    <w:pPr>
      <w:numPr>
        <w:numId w:val="3"/>
      </w:numPr>
      <w:tabs>
        <w:tab w:val="left" w:pos="360"/>
      </w:tabs>
      <w:spacing w:before="180"/>
      <w:outlineLvl w:val="0"/>
    </w:pPr>
    <w:rPr>
      <w:rFonts w:ascii="Arial" w:hAnsi="Arial"/>
      <w:b/>
      <w:sz w:val="18"/>
      <w:lang w:eastAsia="en-US"/>
    </w:rPr>
  </w:style>
  <w:style w:type="paragraph" w:customStyle="1" w:styleId="UPhxNumHeadAlternate">
    <w:name w:val="UPhx Num Head Alternate"/>
    <w:basedOn w:val="UPhxNumberingHeading"/>
    <w:rsid w:val="00D842F3"/>
    <w:pPr>
      <w:numPr>
        <w:numId w:val="0"/>
      </w:numPr>
      <w:ind w:left="360" w:hanging="360"/>
    </w:pPr>
    <w:rPr>
      <w:i/>
      <w:sz w:val="19"/>
    </w:rPr>
  </w:style>
  <w:style w:type="paragraph" w:customStyle="1" w:styleId="UPhxNumberedList1">
    <w:name w:val="UPhx Numbered List 1"/>
    <w:basedOn w:val="UPhxNumberingHeading"/>
    <w:rsid w:val="00D842F3"/>
    <w:pPr>
      <w:numPr>
        <w:ilvl w:val="1"/>
      </w:numPr>
      <w:spacing w:before="60" w:after="60"/>
    </w:pPr>
    <w:rPr>
      <w:b w:val="0"/>
      <w:sz w:val="20"/>
    </w:rPr>
  </w:style>
  <w:style w:type="paragraph" w:customStyle="1" w:styleId="UPhxNumberedList2">
    <w:name w:val="UPhx Numbered List 2"/>
    <w:basedOn w:val="UPhxNumberedList1"/>
    <w:rsid w:val="00D842F3"/>
    <w:pPr>
      <w:numPr>
        <w:ilvl w:val="2"/>
      </w:numPr>
    </w:pPr>
  </w:style>
  <w:style w:type="paragraph" w:customStyle="1" w:styleId="UPhxNumberedList3">
    <w:name w:val="UPhx Numbered List 3"/>
    <w:basedOn w:val="UPhxNumberedList1"/>
    <w:rsid w:val="00D842F3"/>
    <w:pPr>
      <w:numPr>
        <w:ilvl w:val="3"/>
      </w:numPr>
    </w:pPr>
  </w:style>
  <w:style w:type="paragraph" w:customStyle="1" w:styleId="UPhxNumberedList4">
    <w:name w:val="UPhx Numbered List 4"/>
    <w:basedOn w:val="UPhxNumberedList1"/>
    <w:rsid w:val="00D842F3"/>
    <w:pPr>
      <w:numPr>
        <w:ilvl w:val="4"/>
      </w:numPr>
    </w:pPr>
  </w:style>
  <w:style w:type="paragraph" w:customStyle="1" w:styleId="UPhxNumberedList5">
    <w:name w:val="UPhx Numbered List 5"/>
    <w:basedOn w:val="UPhxNumberedList1"/>
    <w:rsid w:val="00D842F3"/>
    <w:pPr>
      <w:numPr>
        <w:ilvl w:val="5"/>
      </w:numPr>
      <w:tabs>
        <w:tab w:val="left" w:pos="1800"/>
      </w:tabs>
    </w:pPr>
  </w:style>
  <w:style w:type="paragraph" w:customStyle="1" w:styleId="UPhxNumberedList6">
    <w:name w:val="UPhx Numbered List 6"/>
    <w:basedOn w:val="UPhxNumberedList1"/>
    <w:rsid w:val="00D842F3"/>
    <w:pPr>
      <w:numPr>
        <w:ilvl w:val="6"/>
      </w:numPr>
      <w:tabs>
        <w:tab w:val="left" w:pos="2160"/>
      </w:tabs>
    </w:pPr>
  </w:style>
  <w:style w:type="paragraph" w:customStyle="1" w:styleId="UPhxTableText">
    <w:name w:val="UPhx Table Text"/>
    <w:rsid w:val="00D842F3"/>
    <w:pPr>
      <w:spacing w:before="80" w:after="80"/>
    </w:pPr>
    <w:rPr>
      <w:rFonts w:ascii="Arial" w:hAnsi="Arial"/>
      <w:sz w:val="16"/>
      <w:lang w:eastAsia="en-US"/>
    </w:rPr>
  </w:style>
  <w:style w:type="paragraph" w:customStyle="1" w:styleId="UPhxTableText10pt">
    <w:name w:val="UPhx Table Text 10pt"/>
    <w:basedOn w:val="UPhxTableText"/>
    <w:rsid w:val="00D842F3"/>
    <w:rPr>
      <w:sz w:val="20"/>
    </w:rPr>
  </w:style>
  <w:style w:type="paragraph" w:customStyle="1" w:styleId="UPhxTableTextCenter">
    <w:name w:val="UPhx Table Text Center"/>
    <w:basedOn w:val="UPhxTableText"/>
    <w:rsid w:val="00D842F3"/>
    <w:pPr>
      <w:jc w:val="center"/>
    </w:pPr>
  </w:style>
  <w:style w:type="paragraph" w:customStyle="1" w:styleId="UPhxTableTextIndent">
    <w:name w:val="UPhx Table Text Indent"/>
    <w:basedOn w:val="UPhxTableText"/>
    <w:rsid w:val="00D842F3"/>
    <w:pPr>
      <w:ind w:left="216"/>
    </w:pPr>
  </w:style>
  <w:style w:type="paragraph" w:customStyle="1" w:styleId="UPhxTableTitle1">
    <w:name w:val="UPhx Table Title 1"/>
    <w:basedOn w:val="UPhxTableText"/>
    <w:rsid w:val="00D842F3"/>
    <w:rPr>
      <w:b/>
      <w:i/>
      <w:caps/>
    </w:rPr>
  </w:style>
  <w:style w:type="paragraph" w:customStyle="1" w:styleId="UPhxTableTitle2">
    <w:name w:val="UPhx Table Title 2"/>
    <w:basedOn w:val="UPhxTableText"/>
    <w:rsid w:val="00D842F3"/>
    <w:rPr>
      <w:b/>
    </w:rPr>
  </w:style>
  <w:style w:type="paragraph" w:customStyle="1" w:styleId="UPhxTableTitle4">
    <w:name w:val="UPhx Table Title 4"/>
    <w:basedOn w:val="UPhxTableTitle2"/>
    <w:rsid w:val="00D842F3"/>
    <w:rPr>
      <w:sz w:val="20"/>
      <w:lang w:val="fr-FR"/>
    </w:rPr>
  </w:style>
  <w:style w:type="paragraph" w:customStyle="1" w:styleId="UoPhxBodyText">
    <w:name w:val="UoPhx Body Text"/>
    <w:basedOn w:val="a"/>
    <w:autoRedefine/>
    <w:rsid w:val="00D842F3"/>
    <w:pPr>
      <w:tabs>
        <w:tab w:val="clear" w:pos="547"/>
      </w:tabs>
      <w:spacing w:before="60" w:beforeAutospacing="1" w:after="60" w:afterAutospacing="1"/>
      <w:jc w:val="left"/>
    </w:pPr>
  </w:style>
  <w:style w:type="paragraph" w:customStyle="1" w:styleId="UPhxCourseSyllabus">
    <w:name w:val="UPhx Course # (Syllabus)"/>
    <w:basedOn w:val="UPhxCourse"/>
    <w:rsid w:val="00D842F3"/>
    <w:pPr>
      <w:spacing w:before="240"/>
    </w:pPr>
    <w:rPr>
      <w:b w:val="0"/>
      <w:sz w:val="24"/>
      <w:szCs w:val="22"/>
    </w:rPr>
  </w:style>
  <w:style w:type="paragraph" w:customStyle="1" w:styleId="UPhxCourseTitleSyllabus">
    <w:name w:val="UPhx Course Title (Syllabus)"/>
    <w:basedOn w:val="UPhxTitle"/>
    <w:rsid w:val="00D842F3"/>
    <w:pPr>
      <w:spacing w:before="0"/>
    </w:pPr>
    <w:rPr>
      <w:sz w:val="24"/>
      <w:szCs w:val="24"/>
    </w:rPr>
  </w:style>
  <w:style w:type="paragraph" w:styleId="a8">
    <w:name w:val="Balloon Text"/>
    <w:basedOn w:val="a"/>
    <w:semiHidden/>
    <w:rsid w:val="00D842F3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semiHidden/>
    <w:rsid w:val="00D842F3"/>
    <w:rPr>
      <w:sz w:val="16"/>
      <w:szCs w:val="16"/>
    </w:rPr>
  </w:style>
  <w:style w:type="paragraph" w:styleId="aa">
    <w:name w:val="annotation text"/>
    <w:basedOn w:val="a"/>
    <w:semiHidden/>
    <w:rsid w:val="00D842F3"/>
  </w:style>
  <w:style w:type="paragraph" w:styleId="ab">
    <w:name w:val="annotation subject"/>
    <w:basedOn w:val="aa"/>
    <w:next w:val="aa"/>
    <w:semiHidden/>
    <w:rsid w:val="00D842F3"/>
    <w:rPr>
      <w:b/>
      <w:bCs/>
    </w:rPr>
  </w:style>
  <w:style w:type="paragraph" w:styleId="ac">
    <w:name w:val="List"/>
    <w:basedOn w:val="a"/>
    <w:rsid w:val="00D842F3"/>
    <w:pPr>
      <w:tabs>
        <w:tab w:val="clear" w:pos="547"/>
      </w:tabs>
      <w:spacing w:before="60" w:after="60"/>
    </w:pPr>
    <w:rPr>
      <w:rFonts w:ascii="Times New Roman" w:hAnsi="Times New Roman"/>
      <w:sz w:val="24"/>
    </w:rPr>
  </w:style>
  <w:style w:type="paragraph" w:customStyle="1" w:styleId="Description">
    <w:name w:val="Description"/>
    <w:basedOn w:val="a"/>
    <w:rsid w:val="00172062"/>
    <w:pPr>
      <w:tabs>
        <w:tab w:val="clear" w:pos="547"/>
      </w:tabs>
      <w:spacing w:after="120"/>
      <w:ind w:left="360"/>
      <w:jc w:val="left"/>
    </w:pPr>
    <w:rPr>
      <w:rFonts w:cs="Arial"/>
      <w:szCs w:val="24"/>
    </w:rPr>
  </w:style>
  <w:style w:type="paragraph" w:customStyle="1" w:styleId="UPhxBodyText1">
    <w:name w:val="UPhx Body Text 1"/>
    <w:rsid w:val="00D842F3"/>
    <w:pPr>
      <w:spacing w:before="60" w:after="60"/>
    </w:pPr>
    <w:rPr>
      <w:rFonts w:ascii="Arial" w:hAnsi="Arial"/>
      <w:lang w:eastAsia="en-US"/>
    </w:rPr>
  </w:style>
  <w:style w:type="paragraph" w:styleId="ad">
    <w:name w:val="Normal (Web)"/>
    <w:basedOn w:val="a"/>
    <w:uiPriority w:val="99"/>
    <w:rsid w:val="00B015DB"/>
    <w:pPr>
      <w:tabs>
        <w:tab w:val="clear" w:pos="547"/>
      </w:tabs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ae">
    <w:name w:val="Emphasis"/>
    <w:basedOn w:val="a0"/>
    <w:qFormat/>
    <w:rsid w:val="00C76B1C"/>
    <w:rPr>
      <w:i/>
      <w:iCs/>
    </w:rPr>
  </w:style>
  <w:style w:type="table" w:styleId="af">
    <w:name w:val="Table Grid"/>
    <w:basedOn w:val="a1"/>
    <w:uiPriority w:val="59"/>
    <w:rsid w:val="00A07F9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List Paragraph"/>
    <w:basedOn w:val="a"/>
    <w:uiPriority w:val="34"/>
    <w:qFormat/>
    <w:rsid w:val="00AF6C25"/>
    <w:pPr>
      <w:tabs>
        <w:tab w:val="clear" w:pos="547"/>
      </w:tabs>
      <w:ind w:leftChars="400" w:left="800"/>
      <w:jc w:val="left"/>
    </w:pPr>
    <w:rPr>
      <w:rFonts w:ascii="굴림" w:eastAsia="굴림" w:hAnsi="굴림" w:cs="굴림"/>
      <w:sz w:val="24"/>
      <w:szCs w:val="24"/>
      <w:lang w:eastAsia="ko-KR"/>
    </w:rPr>
  </w:style>
  <w:style w:type="paragraph" w:customStyle="1" w:styleId="style28">
    <w:name w:val="style28"/>
    <w:basedOn w:val="a"/>
    <w:rsid w:val="0077263D"/>
    <w:pPr>
      <w:tabs>
        <w:tab w:val="clear" w:pos="547"/>
      </w:tabs>
      <w:spacing w:before="100" w:beforeAutospacing="1" w:after="100" w:afterAutospacing="1"/>
      <w:jc w:val="left"/>
    </w:pPr>
    <w:rPr>
      <w:rFonts w:ascii="굴림" w:eastAsia="굴림" w:hAnsi="굴림" w:cs="굴림"/>
      <w:color w:val="000000"/>
      <w:sz w:val="24"/>
      <w:szCs w:val="24"/>
      <w:lang w:eastAsia="ko-KR"/>
    </w:rPr>
  </w:style>
  <w:style w:type="paragraph" w:customStyle="1" w:styleId="MS">
    <w:name w:val="MS바탕글"/>
    <w:basedOn w:val="a"/>
    <w:rsid w:val="00E75DBF"/>
    <w:pPr>
      <w:tabs>
        <w:tab w:val="clear" w:pos="547"/>
      </w:tabs>
      <w:snapToGrid w:val="0"/>
      <w:spacing w:line="384" w:lineRule="auto"/>
    </w:pPr>
    <w:rPr>
      <w:rFonts w:ascii="바탕" w:hAnsi="Times New Roman" w:cs="굴림"/>
      <w:color w:val="000000"/>
      <w:sz w:val="24"/>
      <w:szCs w:val="24"/>
      <w:lang w:eastAsia="ko-KR"/>
    </w:rPr>
  </w:style>
  <w:style w:type="paragraph" w:customStyle="1" w:styleId="af1">
    <w:name w:val="바탕글"/>
    <w:basedOn w:val="a"/>
    <w:rsid w:val="00E90055"/>
    <w:pPr>
      <w:tabs>
        <w:tab w:val="clear" w:pos="547"/>
      </w:tabs>
      <w:snapToGrid w:val="0"/>
      <w:spacing w:line="384" w:lineRule="auto"/>
    </w:pPr>
    <w:rPr>
      <w:rFonts w:ascii="바탕" w:hAnsi="바탕" w:cs="굴림"/>
      <w:color w:val="000000"/>
      <w:lang w:eastAsia="ko-KR"/>
    </w:rPr>
  </w:style>
  <w:style w:type="table" w:customStyle="1" w:styleId="11">
    <w:name w:val="옅은 음영1"/>
    <w:basedOn w:val="a1"/>
    <w:uiPriority w:val="60"/>
    <w:rsid w:val="001F075E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subheads">
    <w:name w:val="subheads"/>
    <w:basedOn w:val="a"/>
    <w:rsid w:val="00CB32F3"/>
    <w:pPr>
      <w:tabs>
        <w:tab w:val="clear" w:pos="547"/>
      </w:tabs>
      <w:jc w:val="left"/>
    </w:pPr>
    <w:rPr>
      <w:rFonts w:ascii="Goudy Sans" w:eastAsia="맑은 고딕" w:hAnsi="Goudy Sans"/>
      <w:b/>
      <w:sz w:val="24"/>
      <w:szCs w:val="24"/>
    </w:rPr>
  </w:style>
  <w:style w:type="paragraph" w:styleId="af2">
    <w:name w:val="Body Text"/>
    <w:basedOn w:val="a"/>
    <w:link w:val="Char"/>
    <w:rsid w:val="00CB32F3"/>
    <w:pPr>
      <w:tabs>
        <w:tab w:val="clear" w:pos="547"/>
      </w:tabs>
      <w:spacing w:after="120"/>
      <w:jc w:val="left"/>
    </w:pPr>
    <w:rPr>
      <w:rFonts w:ascii="Times New Roman" w:eastAsia="맑은 고딕" w:hAnsi="Times New Roman"/>
      <w:sz w:val="24"/>
      <w:szCs w:val="24"/>
    </w:rPr>
  </w:style>
  <w:style w:type="character" w:customStyle="1" w:styleId="Char">
    <w:name w:val="본문 Char"/>
    <w:basedOn w:val="a0"/>
    <w:link w:val="af2"/>
    <w:rsid w:val="00CB32F3"/>
    <w:rPr>
      <w:rFonts w:eastAsia="맑은 고딕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289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268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90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5900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700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6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0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jburdic\Application%20Data\Microsoft\Templates\Syllabus%20Template%20-%20Doctorate%20(August%202004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E9FAD-1362-401B-9F12-483A05FEF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Syllabus Template - Doctorate (August 2004).dot</Template>
  <TotalTime>143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EDD 724</vt:lpstr>
      <vt:lpstr>EDD 724</vt:lpstr>
    </vt:vector>
  </TitlesOfParts>
  <Manager>EBC</Manager>
  <Company>EBC</Company>
  <LinksUpToDate>false</LinksUpToDate>
  <CharactersWithSpaces>400</CharactersWithSpaces>
  <SharedDoc>false</SharedDoc>
  <HLinks>
    <vt:vector size="12" baseType="variant">
      <vt:variant>
        <vt:i4>4653120</vt:i4>
      </vt:variant>
      <vt:variant>
        <vt:i4>3</vt:i4>
      </vt:variant>
      <vt:variant>
        <vt:i4>0</vt:i4>
      </vt:variant>
      <vt:variant>
        <vt:i4>5</vt:i4>
      </vt:variant>
      <vt:variant>
        <vt:lpwstr>http://global.ewha.ac.kr/</vt:lpwstr>
      </vt:variant>
      <vt:variant>
        <vt:lpwstr/>
      </vt:variant>
      <vt:variant>
        <vt:i4>720998</vt:i4>
      </vt:variant>
      <vt:variant>
        <vt:i4>0</vt:i4>
      </vt:variant>
      <vt:variant>
        <vt:i4>0</vt:i4>
      </vt:variant>
      <vt:variant>
        <vt:i4>5</vt:i4>
      </vt:variant>
      <vt:variant>
        <vt:lpwstr>mailto:youngkim@ewha.ac.kr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EDD 724</dc:title>
  <dc:subject>Instructional Leadership</dc:subject>
  <dc:creator>SC</dc:creator>
  <cp:keywords>edd724sr1</cp:keywords>
  <dc:description/>
  <cp:lastModifiedBy>유승철(커뮤니케이션·미디어학부)</cp:lastModifiedBy>
  <cp:revision>34</cp:revision>
  <cp:lastPrinted>2017-01-10T06:26:00Z</cp:lastPrinted>
  <dcterms:created xsi:type="dcterms:W3CDTF">2015-02-26T22:52:00Z</dcterms:created>
  <dcterms:modified xsi:type="dcterms:W3CDTF">2023-08-04T05:58:00Z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 Name" linkTarget="_Hlt498840337">
    <vt:lpwstr>e</vt:lpwstr>
  </property>
</Properties>
</file>